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2CACE76B">
                  <wp:extent cx="6120130" cy="491541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a:blip r:embed="rId13">
                            <a:extLst>
                              <a:ext uri="{28A0092B-C50C-407E-A947-70E740481C1C}">
                                <a14:useLocalDpi xmlns:a14="http://schemas.microsoft.com/office/drawing/2010/main" val="0"/>
                              </a:ext>
                            </a:extLst>
                          </a:blip>
                          <a:srcRect l="14982" r="14982"/>
                          <a:stretch>
                            <a:fillRect/>
                          </a:stretch>
                        </pic:blipFill>
                        <pic:spPr bwMode="auto">
                          <a:xfrm>
                            <a:off x="0" y="0"/>
                            <a:ext cx="6120130" cy="4915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30F98150" w:rsidR="004333A3" w:rsidRPr="0083565B" w:rsidRDefault="00622850"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9B4DD1">
            <w:t>Ängelholms kommun</w:t>
          </w:r>
        </w:sdtContent>
      </w:sdt>
    </w:p>
    <w:p w14:paraId="19626162" w14:textId="2C7E65A9" w:rsidR="004333A3" w:rsidRPr="0083565B" w:rsidRDefault="00622850"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2EDB7B6B" w:rsidR="00D70B95" w:rsidRPr="0083565B" w:rsidRDefault="00622850"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330A64">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77891DE2"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330A64">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54B9E2CB" w:rsidR="0002702A" w:rsidRPr="0083565B" w:rsidRDefault="00622850"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9B4DD1">
            <w:t>Stigande hav – tröskelanalys för Ängelholms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330A64">
            <w:t>2025-11-26</w:t>
          </w:r>
        </w:sdtContent>
      </w:sdt>
      <w:r w:rsidR="0002702A" w:rsidRPr="0083565B">
        <w:t>.</w:t>
      </w:r>
    </w:p>
    <w:p w14:paraId="67C928C7" w14:textId="44532593" w:rsidR="0002702A" w:rsidRPr="00FE3C80" w:rsidRDefault="0002702A" w:rsidP="00211EDE">
      <w:r w:rsidRPr="00FE3C80">
        <w:t xml:space="preserve">Foto på omslag: </w:t>
      </w:r>
      <w:sdt>
        <w:sdtPr>
          <w:id w:val="1190034038"/>
          <w:placeholder>
            <w:docPart w:val="EE56CB454444476E97F268E5E7B97C64"/>
          </w:placeholder>
        </w:sdtPr>
        <w:sdtEndPr/>
        <w:sdtContent>
          <w:r w:rsidR="00FE3C80">
            <w:t>Per Danielsson, Statens geotekniska institut</w:t>
          </w:r>
        </w:sdtContent>
      </w:sdt>
    </w:p>
    <w:p w14:paraId="2B2E4478" w14:textId="77777777" w:rsidR="00FF05EB" w:rsidRPr="00FE3C80" w:rsidRDefault="00FF05EB" w:rsidP="0036253D">
      <w:pPr>
        <w:pStyle w:val="Ingetavstnd"/>
        <w:rPr>
          <w:sz w:val="2"/>
          <w:szCs w:val="2"/>
        </w:rPr>
      </w:pPr>
    </w:p>
    <w:p w14:paraId="290571D5" w14:textId="77777777" w:rsidR="00FF05EB" w:rsidRPr="00FE3C80" w:rsidRDefault="00FF05EB" w:rsidP="0036253D">
      <w:pPr>
        <w:pStyle w:val="Ingetavstnd"/>
        <w:rPr>
          <w:sz w:val="2"/>
          <w:szCs w:val="2"/>
        </w:rPr>
        <w:sectPr w:rsidR="00FF05EB" w:rsidRPr="00FE3C80"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FE3C80" w:rsidRDefault="00D70B95" w:rsidP="0036253D">
      <w:pPr>
        <w:pStyle w:val="Ingetavstnd"/>
        <w:rPr>
          <w:sz w:val="2"/>
          <w:szCs w:val="2"/>
        </w:rPr>
      </w:pPr>
      <w:r w:rsidRPr="00FE3C80">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B76AB78"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F076F">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04F9FE55" w:rsidR="00D70B95" w:rsidRPr="0083565B" w:rsidRDefault="0064798D" w:rsidP="00D70B95">
      <w:r w:rsidRPr="0064798D">
        <w:t xml:space="preserve">Arbetet har genomförts i dialog med kustkommuner, länsstyrelser och andra </w:t>
      </w:r>
      <w:r>
        <w:t>statliga m</w:t>
      </w:r>
      <w:r w:rsidRPr="0064798D">
        <w:t>yndigheter</w:t>
      </w:r>
      <w:r w:rsidRPr="00F7644A">
        <w:t xml:space="preserve">. </w:t>
      </w:r>
      <w:r w:rsidR="00391769" w:rsidRPr="00F7644A">
        <w:t>V</w:t>
      </w:r>
      <w:r w:rsidRPr="00F7644A">
        <w:t>i</w:t>
      </w:r>
      <w:r w:rsidRPr="0064798D">
        <w:t xml:space="preserve"> vill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622850"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622850"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13CA7DAF" w14:textId="59BBC46F" w:rsidR="00622850"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90727" w:history="1">
            <w:r w:rsidR="00622850" w:rsidRPr="00471BAB">
              <w:rPr>
                <w:rStyle w:val="Hyperlnk"/>
              </w:rPr>
              <w:t>Sammanfattning</w:t>
            </w:r>
            <w:r w:rsidR="00622850">
              <w:rPr>
                <w:webHidden/>
              </w:rPr>
              <w:tab/>
            </w:r>
            <w:r w:rsidR="00622850">
              <w:rPr>
                <w:webHidden/>
              </w:rPr>
              <w:fldChar w:fldCharType="begin"/>
            </w:r>
            <w:r w:rsidR="00622850">
              <w:rPr>
                <w:webHidden/>
              </w:rPr>
              <w:instrText xml:space="preserve"> PAGEREF _Toc214890727 \h </w:instrText>
            </w:r>
            <w:r w:rsidR="00622850">
              <w:rPr>
                <w:webHidden/>
              </w:rPr>
            </w:r>
            <w:r w:rsidR="00622850">
              <w:rPr>
                <w:webHidden/>
              </w:rPr>
              <w:fldChar w:fldCharType="separate"/>
            </w:r>
            <w:r w:rsidR="00622850">
              <w:rPr>
                <w:webHidden/>
              </w:rPr>
              <w:t>7</w:t>
            </w:r>
            <w:r w:rsidR="00622850">
              <w:rPr>
                <w:webHidden/>
              </w:rPr>
              <w:fldChar w:fldCharType="end"/>
            </w:r>
          </w:hyperlink>
        </w:p>
        <w:p w14:paraId="5A4468EE" w14:textId="26438211" w:rsidR="00622850" w:rsidRDefault="00622850">
          <w:pPr>
            <w:pStyle w:val="Innehll1"/>
            <w:rPr>
              <w:rFonts w:asciiTheme="minorHAnsi" w:hAnsiTheme="minorHAnsi"/>
              <w:kern w:val="2"/>
              <w:sz w:val="24"/>
              <w:szCs w:val="24"/>
              <w:lang w:eastAsia="sv-SE"/>
              <w14:ligatures w14:val="standardContextual"/>
            </w:rPr>
          </w:pPr>
          <w:hyperlink w:anchor="_Toc214890728" w:history="1">
            <w:r w:rsidRPr="00471BAB">
              <w:rPr>
                <w:rStyle w:val="Hyperlnk"/>
              </w:rPr>
              <w:t>1</w:t>
            </w:r>
            <w:r>
              <w:rPr>
                <w:rFonts w:asciiTheme="minorHAnsi" w:hAnsiTheme="minorHAnsi"/>
                <w:kern w:val="2"/>
                <w:sz w:val="24"/>
                <w:szCs w:val="24"/>
                <w:lang w:eastAsia="sv-SE"/>
                <w14:ligatures w14:val="standardContextual"/>
              </w:rPr>
              <w:tab/>
            </w:r>
            <w:r w:rsidRPr="00471BAB">
              <w:rPr>
                <w:rStyle w:val="Hyperlnk"/>
              </w:rPr>
              <w:t>Läsanvisning</w:t>
            </w:r>
            <w:r>
              <w:rPr>
                <w:webHidden/>
              </w:rPr>
              <w:tab/>
            </w:r>
            <w:r>
              <w:rPr>
                <w:webHidden/>
              </w:rPr>
              <w:fldChar w:fldCharType="begin"/>
            </w:r>
            <w:r>
              <w:rPr>
                <w:webHidden/>
              </w:rPr>
              <w:instrText xml:space="preserve"> PAGEREF _Toc214890728 \h </w:instrText>
            </w:r>
            <w:r>
              <w:rPr>
                <w:webHidden/>
              </w:rPr>
            </w:r>
            <w:r>
              <w:rPr>
                <w:webHidden/>
              </w:rPr>
              <w:fldChar w:fldCharType="separate"/>
            </w:r>
            <w:r>
              <w:rPr>
                <w:webHidden/>
              </w:rPr>
              <w:t>8</w:t>
            </w:r>
            <w:r>
              <w:rPr>
                <w:webHidden/>
              </w:rPr>
              <w:fldChar w:fldCharType="end"/>
            </w:r>
          </w:hyperlink>
        </w:p>
        <w:p w14:paraId="0D7A61CF" w14:textId="1890CD75" w:rsidR="00622850" w:rsidRDefault="00622850">
          <w:pPr>
            <w:pStyle w:val="Innehll1"/>
            <w:rPr>
              <w:rFonts w:asciiTheme="minorHAnsi" w:hAnsiTheme="minorHAnsi"/>
              <w:kern w:val="2"/>
              <w:sz w:val="24"/>
              <w:szCs w:val="24"/>
              <w:lang w:eastAsia="sv-SE"/>
              <w14:ligatures w14:val="standardContextual"/>
            </w:rPr>
          </w:pPr>
          <w:hyperlink w:anchor="_Toc214890729" w:history="1">
            <w:r w:rsidRPr="00471BAB">
              <w:rPr>
                <w:rStyle w:val="Hyperlnk"/>
              </w:rPr>
              <w:t>2</w:t>
            </w:r>
            <w:r>
              <w:rPr>
                <w:rFonts w:asciiTheme="minorHAnsi" w:hAnsiTheme="minorHAnsi"/>
                <w:kern w:val="2"/>
                <w:sz w:val="24"/>
                <w:szCs w:val="24"/>
                <w:lang w:eastAsia="sv-SE"/>
                <w14:ligatures w14:val="standardContextual"/>
              </w:rPr>
              <w:tab/>
            </w:r>
            <w:r w:rsidRPr="00471BAB">
              <w:rPr>
                <w:rStyle w:val="Hyperlnk"/>
              </w:rPr>
              <w:t>Introduktion</w:t>
            </w:r>
            <w:r>
              <w:rPr>
                <w:webHidden/>
              </w:rPr>
              <w:tab/>
            </w:r>
            <w:r>
              <w:rPr>
                <w:webHidden/>
              </w:rPr>
              <w:fldChar w:fldCharType="begin"/>
            </w:r>
            <w:r>
              <w:rPr>
                <w:webHidden/>
              </w:rPr>
              <w:instrText xml:space="preserve"> PAGEREF _Toc214890729 \h </w:instrText>
            </w:r>
            <w:r>
              <w:rPr>
                <w:webHidden/>
              </w:rPr>
            </w:r>
            <w:r>
              <w:rPr>
                <w:webHidden/>
              </w:rPr>
              <w:fldChar w:fldCharType="separate"/>
            </w:r>
            <w:r>
              <w:rPr>
                <w:webHidden/>
              </w:rPr>
              <w:t>8</w:t>
            </w:r>
            <w:r>
              <w:rPr>
                <w:webHidden/>
              </w:rPr>
              <w:fldChar w:fldCharType="end"/>
            </w:r>
          </w:hyperlink>
        </w:p>
        <w:p w14:paraId="2B06F288" w14:textId="1586D808" w:rsidR="00622850" w:rsidRDefault="00622850">
          <w:pPr>
            <w:pStyle w:val="Innehll2"/>
            <w:rPr>
              <w:rFonts w:asciiTheme="minorHAnsi" w:hAnsiTheme="minorHAnsi"/>
              <w:kern w:val="2"/>
              <w:sz w:val="24"/>
              <w:szCs w:val="24"/>
              <w:lang w:eastAsia="sv-SE"/>
              <w14:ligatures w14:val="standardContextual"/>
            </w:rPr>
          </w:pPr>
          <w:hyperlink w:anchor="_Toc214890730" w:history="1">
            <w:r w:rsidRPr="00471BAB">
              <w:rPr>
                <w:rStyle w:val="Hyperlnk"/>
              </w:rPr>
              <w:t>2.1</w:t>
            </w:r>
            <w:r>
              <w:rPr>
                <w:rFonts w:asciiTheme="minorHAnsi" w:hAnsiTheme="minorHAnsi"/>
                <w:kern w:val="2"/>
                <w:sz w:val="24"/>
                <w:szCs w:val="24"/>
                <w:lang w:eastAsia="sv-SE"/>
                <w14:ligatures w14:val="standardContextual"/>
              </w:rPr>
              <w:tab/>
            </w:r>
            <w:r w:rsidRPr="00471BAB">
              <w:rPr>
                <w:rStyle w:val="Hyperlnk"/>
              </w:rPr>
              <w:t>Havet stiger</w:t>
            </w:r>
            <w:r>
              <w:rPr>
                <w:webHidden/>
              </w:rPr>
              <w:tab/>
            </w:r>
            <w:r>
              <w:rPr>
                <w:webHidden/>
              </w:rPr>
              <w:fldChar w:fldCharType="begin"/>
            </w:r>
            <w:r>
              <w:rPr>
                <w:webHidden/>
              </w:rPr>
              <w:instrText xml:space="preserve"> PAGEREF _Toc214890730 \h </w:instrText>
            </w:r>
            <w:r>
              <w:rPr>
                <w:webHidden/>
              </w:rPr>
            </w:r>
            <w:r>
              <w:rPr>
                <w:webHidden/>
              </w:rPr>
              <w:fldChar w:fldCharType="separate"/>
            </w:r>
            <w:r>
              <w:rPr>
                <w:webHidden/>
              </w:rPr>
              <w:t>8</w:t>
            </w:r>
            <w:r>
              <w:rPr>
                <w:webHidden/>
              </w:rPr>
              <w:fldChar w:fldCharType="end"/>
            </w:r>
          </w:hyperlink>
        </w:p>
        <w:p w14:paraId="449304F4" w14:textId="1D475465" w:rsidR="00622850" w:rsidRDefault="00622850">
          <w:pPr>
            <w:pStyle w:val="Innehll2"/>
            <w:rPr>
              <w:rFonts w:asciiTheme="minorHAnsi" w:hAnsiTheme="minorHAnsi"/>
              <w:kern w:val="2"/>
              <w:sz w:val="24"/>
              <w:szCs w:val="24"/>
              <w:lang w:eastAsia="sv-SE"/>
              <w14:ligatures w14:val="standardContextual"/>
            </w:rPr>
          </w:pPr>
          <w:hyperlink w:anchor="_Toc214890731" w:history="1">
            <w:r w:rsidRPr="00471BAB">
              <w:rPr>
                <w:rStyle w:val="Hyperlnk"/>
              </w:rPr>
              <w:t>2.2</w:t>
            </w:r>
            <w:r>
              <w:rPr>
                <w:rFonts w:asciiTheme="minorHAnsi" w:hAnsiTheme="minorHAnsi"/>
                <w:kern w:val="2"/>
                <w:sz w:val="24"/>
                <w:szCs w:val="24"/>
                <w:lang w:eastAsia="sv-SE"/>
                <w14:ligatures w14:val="standardContextual"/>
              </w:rPr>
              <w:tab/>
            </w:r>
            <w:r w:rsidRPr="00471BAB">
              <w:rPr>
                <w:rStyle w:val="Hyperlnk"/>
              </w:rPr>
              <w:t>SGI:s roll och tidigare arbete</w:t>
            </w:r>
            <w:r>
              <w:rPr>
                <w:webHidden/>
              </w:rPr>
              <w:tab/>
            </w:r>
            <w:r>
              <w:rPr>
                <w:webHidden/>
              </w:rPr>
              <w:fldChar w:fldCharType="begin"/>
            </w:r>
            <w:r>
              <w:rPr>
                <w:webHidden/>
              </w:rPr>
              <w:instrText xml:space="preserve"> PAGEREF _Toc214890731 \h </w:instrText>
            </w:r>
            <w:r>
              <w:rPr>
                <w:webHidden/>
              </w:rPr>
            </w:r>
            <w:r>
              <w:rPr>
                <w:webHidden/>
              </w:rPr>
              <w:fldChar w:fldCharType="separate"/>
            </w:r>
            <w:r>
              <w:rPr>
                <w:webHidden/>
              </w:rPr>
              <w:t>9</w:t>
            </w:r>
            <w:r>
              <w:rPr>
                <w:webHidden/>
              </w:rPr>
              <w:fldChar w:fldCharType="end"/>
            </w:r>
          </w:hyperlink>
        </w:p>
        <w:p w14:paraId="5731CB4C" w14:textId="69B9611E" w:rsidR="00622850" w:rsidRDefault="00622850">
          <w:pPr>
            <w:pStyle w:val="Innehll2"/>
            <w:rPr>
              <w:rFonts w:asciiTheme="minorHAnsi" w:hAnsiTheme="minorHAnsi"/>
              <w:kern w:val="2"/>
              <w:sz w:val="24"/>
              <w:szCs w:val="24"/>
              <w:lang w:eastAsia="sv-SE"/>
              <w14:ligatures w14:val="standardContextual"/>
            </w:rPr>
          </w:pPr>
          <w:hyperlink w:anchor="_Toc214890732" w:history="1">
            <w:r w:rsidRPr="00471BAB">
              <w:rPr>
                <w:rStyle w:val="Hyperlnk"/>
              </w:rPr>
              <w:t>2.3</w:t>
            </w:r>
            <w:r>
              <w:rPr>
                <w:rFonts w:asciiTheme="minorHAnsi" w:hAnsiTheme="minorHAnsi"/>
                <w:kern w:val="2"/>
                <w:sz w:val="24"/>
                <w:szCs w:val="24"/>
                <w:lang w:eastAsia="sv-SE"/>
                <w14:ligatures w14:val="standardContextual"/>
              </w:rPr>
              <w:tab/>
            </w:r>
            <w:r w:rsidRPr="00471BAB">
              <w:rPr>
                <w:rStyle w:val="Hyperlnk"/>
              </w:rPr>
              <w:t>Målgrupp</w:t>
            </w:r>
            <w:r>
              <w:rPr>
                <w:webHidden/>
              </w:rPr>
              <w:tab/>
            </w:r>
            <w:r>
              <w:rPr>
                <w:webHidden/>
              </w:rPr>
              <w:fldChar w:fldCharType="begin"/>
            </w:r>
            <w:r>
              <w:rPr>
                <w:webHidden/>
              </w:rPr>
              <w:instrText xml:space="preserve"> PAGEREF _Toc214890732 \h </w:instrText>
            </w:r>
            <w:r>
              <w:rPr>
                <w:webHidden/>
              </w:rPr>
            </w:r>
            <w:r>
              <w:rPr>
                <w:webHidden/>
              </w:rPr>
              <w:fldChar w:fldCharType="separate"/>
            </w:r>
            <w:r>
              <w:rPr>
                <w:webHidden/>
              </w:rPr>
              <w:t>10</w:t>
            </w:r>
            <w:r>
              <w:rPr>
                <w:webHidden/>
              </w:rPr>
              <w:fldChar w:fldCharType="end"/>
            </w:r>
          </w:hyperlink>
        </w:p>
        <w:p w14:paraId="2C510777" w14:textId="43037612" w:rsidR="00622850" w:rsidRDefault="00622850">
          <w:pPr>
            <w:pStyle w:val="Innehll2"/>
            <w:rPr>
              <w:rFonts w:asciiTheme="minorHAnsi" w:hAnsiTheme="minorHAnsi"/>
              <w:kern w:val="2"/>
              <w:sz w:val="24"/>
              <w:szCs w:val="24"/>
              <w:lang w:eastAsia="sv-SE"/>
              <w14:ligatures w14:val="standardContextual"/>
            </w:rPr>
          </w:pPr>
          <w:hyperlink w:anchor="_Toc214890733" w:history="1">
            <w:r w:rsidRPr="00471BAB">
              <w:rPr>
                <w:rStyle w:val="Hyperlnk"/>
              </w:rPr>
              <w:t>2.4</w:t>
            </w:r>
            <w:r>
              <w:rPr>
                <w:rFonts w:asciiTheme="minorHAnsi" w:hAnsiTheme="minorHAnsi"/>
                <w:kern w:val="2"/>
                <w:sz w:val="24"/>
                <w:szCs w:val="24"/>
                <w:lang w:eastAsia="sv-SE"/>
                <w14:ligatures w14:val="standardContextual"/>
              </w:rPr>
              <w:tab/>
            </w:r>
            <w:r w:rsidRPr="00471BAB">
              <w:rPr>
                <w:rStyle w:val="Hyperlnk"/>
              </w:rPr>
              <w:t>Syfte</w:t>
            </w:r>
            <w:r>
              <w:rPr>
                <w:webHidden/>
              </w:rPr>
              <w:tab/>
            </w:r>
            <w:r>
              <w:rPr>
                <w:webHidden/>
              </w:rPr>
              <w:fldChar w:fldCharType="begin"/>
            </w:r>
            <w:r>
              <w:rPr>
                <w:webHidden/>
              </w:rPr>
              <w:instrText xml:space="preserve"> PAGEREF _Toc214890733 \h </w:instrText>
            </w:r>
            <w:r>
              <w:rPr>
                <w:webHidden/>
              </w:rPr>
            </w:r>
            <w:r>
              <w:rPr>
                <w:webHidden/>
              </w:rPr>
              <w:fldChar w:fldCharType="separate"/>
            </w:r>
            <w:r>
              <w:rPr>
                <w:webHidden/>
              </w:rPr>
              <w:t>11</w:t>
            </w:r>
            <w:r>
              <w:rPr>
                <w:webHidden/>
              </w:rPr>
              <w:fldChar w:fldCharType="end"/>
            </w:r>
          </w:hyperlink>
        </w:p>
        <w:p w14:paraId="3B982670" w14:textId="762AC837" w:rsidR="00622850" w:rsidRDefault="00622850">
          <w:pPr>
            <w:pStyle w:val="Innehll2"/>
            <w:rPr>
              <w:rFonts w:asciiTheme="minorHAnsi" w:hAnsiTheme="minorHAnsi"/>
              <w:kern w:val="2"/>
              <w:sz w:val="24"/>
              <w:szCs w:val="24"/>
              <w:lang w:eastAsia="sv-SE"/>
              <w14:ligatures w14:val="standardContextual"/>
            </w:rPr>
          </w:pPr>
          <w:hyperlink w:anchor="_Toc214890734" w:history="1">
            <w:r w:rsidRPr="00471BAB">
              <w:rPr>
                <w:rStyle w:val="Hyperlnk"/>
              </w:rPr>
              <w:t>2.5</w:t>
            </w:r>
            <w:r>
              <w:rPr>
                <w:rFonts w:asciiTheme="minorHAnsi" w:hAnsiTheme="minorHAnsi"/>
                <w:kern w:val="2"/>
                <w:sz w:val="24"/>
                <w:szCs w:val="24"/>
                <w:lang w:eastAsia="sv-SE"/>
                <w14:ligatures w14:val="standardContextual"/>
              </w:rPr>
              <w:tab/>
            </w:r>
            <w:r w:rsidRPr="00471BAB">
              <w:rPr>
                <w:rStyle w:val="Hyperlnk"/>
              </w:rPr>
              <w:t>Användning</w:t>
            </w:r>
            <w:r>
              <w:rPr>
                <w:webHidden/>
              </w:rPr>
              <w:tab/>
            </w:r>
            <w:r>
              <w:rPr>
                <w:webHidden/>
              </w:rPr>
              <w:fldChar w:fldCharType="begin"/>
            </w:r>
            <w:r>
              <w:rPr>
                <w:webHidden/>
              </w:rPr>
              <w:instrText xml:space="preserve"> PAGEREF _Toc214890734 \h </w:instrText>
            </w:r>
            <w:r>
              <w:rPr>
                <w:webHidden/>
              </w:rPr>
            </w:r>
            <w:r>
              <w:rPr>
                <w:webHidden/>
              </w:rPr>
              <w:fldChar w:fldCharType="separate"/>
            </w:r>
            <w:r>
              <w:rPr>
                <w:webHidden/>
              </w:rPr>
              <w:t>12</w:t>
            </w:r>
            <w:r>
              <w:rPr>
                <w:webHidden/>
              </w:rPr>
              <w:fldChar w:fldCharType="end"/>
            </w:r>
          </w:hyperlink>
        </w:p>
        <w:p w14:paraId="57077818" w14:textId="2D1EF7C1" w:rsidR="00622850" w:rsidRDefault="00622850">
          <w:pPr>
            <w:pStyle w:val="Innehll3"/>
            <w:tabs>
              <w:tab w:val="left" w:pos="1701"/>
            </w:tabs>
            <w:rPr>
              <w:rFonts w:asciiTheme="minorHAnsi" w:hAnsiTheme="minorHAnsi"/>
              <w:kern w:val="2"/>
              <w:sz w:val="24"/>
              <w:szCs w:val="24"/>
              <w:lang w:eastAsia="sv-SE"/>
              <w14:ligatures w14:val="standardContextual"/>
            </w:rPr>
          </w:pPr>
          <w:hyperlink w:anchor="_Toc214890735" w:history="1">
            <w:r w:rsidRPr="00471BAB">
              <w:rPr>
                <w:rStyle w:val="Hyperlnk"/>
              </w:rPr>
              <w:t>2.5.1</w:t>
            </w:r>
            <w:r>
              <w:rPr>
                <w:rFonts w:asciiTheme="minorHAnsi" w:hAnsiTheme="minorHAnsi"/>
                <w:kern w:val="2"/>
                <w:sz w:val="24"/>
                <w:szCs w:val="24"/>
                <w:lang w:eastAsia="sv-SE"/>
                <w14:ligatures w14:val="standardContextual"/>
              </w:rPr>
              <w:tab/>
            </w:r>
            <w:r w:rsidRPr="00471BAB">
              <w:rPr>
                <w:rStyle w:val="Hyperlnk"/>
              </w:rPr>
              <w:t>Generell användning</w:t>
            </w:r>
            <w:r>
              <w:rPr>
                <w:webHidden/>
              </w:rPr>
              <w:tab/>
            </w:r>
            <w:r>
              <w:rPr>
                <w:webHidden/>
              </w:rPr>
              <w:fldChar w:fldCharType="begin"/>
            </w:r>
            <w:r>
              <w:rPr>
                <w:webHidden/>
              </w:rPr>
              <w:instrText xml:space="preserve"> PAGEREF _Toc214890735 \h </w:instrText>
            </w:r>
            <w:r>
              <w:rPr>
                <w:webHidden/>
              </w:rPr>
            </w:r>
            <w:r>
              <w:rPr>
                <w:webHidden/>
              </w:rPr>
              <w:fldChar w:fldCharType="separate"/>
            </w:r>
            <w:r>
              <w:rPr>
                <w:webHidden/>
              </w:rPr>
              <w:t>12</w:t>
            </w:r>
            <w:r>
              <w:rPr>
                <w:webHidden/>
              </w:rPr>
              <w:fldChar w:fldCharType="end"/>
            </w:r>
          </w:hyperlink>
        </w:p>
        <w:p w14:paraId="54970FA7" w14:textId="3EC58822" w:rsidR="00622850" w:rsidRDefault="00622850">
          <w:pPr>
            <w:pStyle w:val="Innehll3"/>
            <w:tabs>
              <w:tab w:val="left" w:pos="1701"/>
            </w:tabs>
            <w:rPr>
              <w:rFonts w:asciiTheme="minorHAnsi" w:hAnsiTheme="minorHAnsi"/>
              <w:kern w:val="2"/>
              <w:sz w:val="24"/>
              <w:szCs w:val="24"/>
              <w:lang w:eastAsia="sv-SE"/>
              <w14:ligatures w14:val="standardContextual"/>
            </w:rPr>
          </w:pPr>
          <w:hyperlink w:anchor="_Toc214890736" w:history="1">
            <w:r w:rsidRPr="00471BAB">
              <w:rPr>
                <w:rStyle w:val="Hyperlnk"/>
              </w:rPr>
              <w:t>2.5.2</w:t>
            </w:r>
            <w:r>
              <w:rPr>
                <w:rFonts w:asciiTheme="minorHAnsi" w:hAnsiTheme="minorHAnsi"/>
                <w:kern w:val="2"/>
                <w:sz w:val="24"/>
                <w:szCs w:val="24"/>
                <w:lang w:eastAsia="sv-SE"/>
                <w14:ligatures w14:val="standardContextual"/>
              </w:rPr>
              <w:tab/>
            </w:r>
            <w:r w:rsidRPr="00471BAB">
              <w:rPr>
                <w:rStyle w:val="Hyperlnk"/>
              </w:rPr>
              <w:t>Synergier med underlag från SMHI</w:t>
            </w:r>
            <w:r>
              <w:rPr>
                <w:webHidden/>
              </w:rPr>
              <w:tab/>
            </w:r>
            <w:r>
              <w:rPr>
                <w:webHidden/>
              </w:rPr>
              <w:fldChar w:fldCharType="begin"/>
            </w:r>
            <w:r>
              <w:rPr>
                <w:webHidden/>
              </w:rPr>
              <w:instrText xml:space="preserve"> PAGEREF _Toc214890736 \h </w:instrText>
            </w:r>
            <w:r>
              <w:rPr>
                <w:webHidden/>
              </w:rPr>
            </w:r>
            <w:r>
              <w:rPr>
                <w:webHidden/>
              </w:rPr>
              <w:fldChar w:fldCharType="separate"/>
            </w:r>
            <w:r>
              <w:rPr>
                <w:webHidden/>
              </w:rPr>
              <w:t>14</w:t>
            </w:r>
            <w:r>
              <w:rPr>
                <w:webHidden/>
              </w:rPr>
              <w:fldChar w:fldCharType="end"/>
            </w:r>
          </w:hyperlink>
        </w:p>
        <w:p w14:paraId="424058D4" w14:textId="2FFF473E" w:rsidR="00622850" w:rsidRDefault="00622850">
          <w:pPr>
            <w:pStyle w:val="Innehll3"/>
            <w:tabs>
              <w:tab w:val="left" w:pos="1701"/>
            </w:tabs>
            <w:rPr>
              <w:rFonts w:asciiTheme="minorHAnsi" w:hAnsiTheme="minorHAnsi"/>
              <w:kern w:val="2"/>
              <w:sz w:val="24"/>
              <w:szCs w:val="24"/>
              <w:lang w:eastAsia="sv-SE"/>
              <w14:ligatures w14:val="standardContextual"/>
            </w:rPr>
          </w:pPr>
          <w:hyperlink w:anchor="_Toc214890737" w:history="1">
            <w:r w:rsidRPr="00471BAB">
              <w:rPr>
                <w:rStyle w:val="Hyperlnk"/>
              </w:rPr>
              <w:t>2.5.3</w:t>
            </w:r>
            <w:r>
              <w:rPr>
                <w:rFonts w:asciiTheme="minorHAnsi" w:hAnsiTheme="minorHAnsi"/>
                <w:kern w:val="2"/>
                <w:sz w:val="24"/>
                <w:szCs w:val="24"/>
                <w:lang w:eastAsia="sv-SE"/>
                <w14:ligatures w14:val="standardContextual"/>
              </w:rPr>
              <w:tab/>
            </w:r>
            <w:r w:rsidRPr="00471BAB">
              <w:rPr>
                <w:rStyle w:val="Hyperlnk"/>
              </w:rPr>
              <w:t>Synergier med underlag från MSB</w:t>
            </w:r>
            <w:r>
              <w:rPr>
                <w:webHidden/>
              </w:rPr>
              <w:tab/>
            </w:r>
            <w:r>
              <w:rPr>
                <w:webHidden/>
              </w:rPr>
              <w:fldChar w:fldCharType="begin"/>
            </w:r>
            <w:r>
              <w:rPr>
                <w:webHidden/>
              </w:rPr>
              <w:instrText xml:space="preserve"> PAGEREF _Toc214890737 \h </w:instrText>
            </w:r>
            <w:r>
              <w:rPr>
                <w:webHidden/>
              </w:rPr>
            </w:r>
            <w:r>
              <w:rPr>
                <w:webHidden/>
              </w:rPr>
              <w:fldChar w:fldCharType="separate"/>
            </w:r>
            <w:r>
              <w:rPr>
                <w:webHidden/>
              </w:rPr>
              <w:t>16</w:t>
            </w:r>
            <w:r>
              <w:rPr>
                <w:webHidden/>
              </w:rPr>
              <w:fldChar w:fldCharType="end"/>
            </w:r>
          </w:hyperlink>
        </w:p>
        <w:p w14:paraId="399C8AB8" w14:textId="59FBC41B" w:rsidR="00622850" w:rsidRDefault="00622850">
          <w:pPr>
            <w:pStyle w:val="Innehll1"/>
            <w:rPr>
              <w:rFonts w:asciiTheme="minorHAnsi" w:hAnsiTheme="minorHAnsi"/>
              <w:kern w:val="2"/>
              <w:sz w:val="24"/>
              <w:szCs w:val="24"/>
              <w:lang w:eastAsia="sv-SE"/>
              <w14:ligatures w14:val="standardContextual"/>
            </w:rPr>
          </w:pPr>
          <w:hyperlink w:anchor="_Toc214890738" w:history="1">
            <w:r w:rsidRPr="00471BAB">
              <w:rPr>
                <w:rStyle w:val="Hyperlnk"/>
              </w:rPr>
              <w:t>3</w:t>
            </w:r>
            <w:r>
              <w:rPr>
                <w:rFonts w:asciiTheme="minorHAnsi" w:hAnsiTheme="minorHAnsi"/>
                <w:kern w:val="2"/>
                <w:sz w:val="24"/>
                <w:szCs w:val="24"/>
                <w:lang w:eastAsia="sv-SE"/>
                <w14:ligatures w14:val="standardContextual"/>
              </w:rPr>
              <w:tab/>
            </w:r>
            <w:r w:rsidRPr="00471BAB">
              <w:rPr>
                <w:rStyle w:val="Hyperlnk"/>
              </w:rPr>
              <w:t>Metod</w:t>
            </w:r>
            <w:r>
              <w:rPr>
                <w:webHidden/>
              </w:rPr>
              <w:tab/>
            </w:r>
            <w:r>
              <w:rPr>
                <w:webHidden/>
              </w:rPr>
              <w:fldChar w:fldCharType="begin"/>
            </w:r>
            <w:r>
              <w:rPr>
                <w:webHidden/>
              </w:rPr>
              <w:instrText xml:space="preserve"> PAGEREF _Toc214890738 \h </w:instrText>
            </w:r>
            <w:r>
              <w:rPr>
                <w:webHidden/>
              </w:rPr>
            </w:r>
            <w:r>
              <w:rPr>
                <w:webHidden/>
              </w:rPr>
              <w:fldChar w:fldCharType="separate"/>
            </w:r>
            <w:r>
              <w:rPr>
                <w:webHidden/>
              </w:rPr>
              <w:t>17</w:t>
            </w:r>
            <w:r>
              <w:rPr>
                <w:webHidden/>
              </w:rPr>
              <w:fldChar w:fldCharType="end"/>
            </w:r>
          </w:hyperlink>
        </w:p>
        <w:p w14:paraId="4582762E" w14:textId="349687C1" w:rsidR="00622850" w:rsidRDefault="00622850">
          <w:pPr>
            <w:pStyle w:val="Innehll2"/>
            <w:rPr>
              <w:rFonts w:asciiTheme="minorHAnsi" w:hAnsiTheme="minorHAnsi"/>
              <w:kern w:val="2"/>
              <w:sz w:val="24"/>
              <w:szCs w:val="24"/>
              <w:lang w:eastAsia="sv-SE"/>
              <w14:ligatures w14:val="standardContextual"/>
            </w:rPr>
          </w:pPr>
          <w:hyperlink w:anchor="_Toc214890739" w:history="1">
            <w:r w:rsidRPr="00471BAB">
              <w:rPr>
                <w:rStyle w:val="Hyperlnk"/>
              </w:rPr>
              <w:t>3.1</w:t>
            </w:r>
            <w:r>
              <w:rPr>
                <w:rFonts w:asciiTheme="minorHAnsi" w:hAnsiTheme="minorHAnsi"/>
                <w:kern w:val="2"/>
                <w:sz w:val="24"/>
                <w:szCs w:val="24"/>
                <w:lang w:eastAsia="sv-SE"/>
                <w14:ligatures w14:val="standardContextual"/>
              </w:rPr>
              <w:tab/>
            </w:r>
            <w:r w:rsidRPr="00471BAB">
              <w:rPr>
                <w:rStyle w:val="Hyperlnk"/>
              </w:rPr>
              <w:t>Tröskelanalyser</w:t>
            </w:r>
            <w:r>
              <w:rPr>
                <w:webHidden/>
              </w:rPr>
              <w:tab/>
            </w:r>
            <w:r>
              <w:rPr>
                <w:webHidden/>
              </w:rPr>
              <w:fldChar w:fldCharType="begin"/>
            </w:r>
            <w:r>
              <w:rPr>
                <w:webHidden/>
              </w:rPr>
              <w:instrText xml:space="preserve"> PAGEREF _Toc214890739 \h </w:instrText>
            </w:r>
            <w:r>
              <w:rPr>
                <w:webHidden/>
              </w:rPr>
            </w:r>
            <w:r>
              <w:rPr>
                <w:webHidden/>
              </w:rPr>
              <w:fldChar w:fldCharType="separate"/>
            </w:r>
            <w:r>
              <w:rPr>
                <w:webHidden/>
              </w:rPr>
              <w:t>17</w:t>
            </w:r>
            <w:r>
              <w:rPr>
                <w:webHidden/>
              </w:rPr>
              <w:fldChar w:fldCharType="end"/>
            </w:r>
          </w:hyperlink>
        </w:p>
        <w:p w14:paraId="38FCAB89" w14:textId="4F5A8AA0" w:rsidR="00622850" w:rsidRDefault="00622850">
          <w:pPr>
            <w:pStyle w:val="Innehll3"/>
            <w:tabs>
              <w:tab w:val="left" w:pos="1701"/>
            </w:tabs>
            <w:rPr>
              <w:rFonts w:asciiTheme="minorHAnsi" w:hAnsiTheme="minorHAnsi"/>
              <w:kern w:val="2"/>
              <w:sz w:val="24"/>
              <w:szCs w:val="24"/>
              <w:lang w:eastAsia="sv-SE"/>
              <w14:ligatures w14:val="standardContextual"/>
            </w:rPr>
          </w:pPr>
          <w:hyperlink w:anchor="_Toc214890740" w:history="1">
            <w:r w:rsidRPr="00471BAB">
              <w:rPr>
                <w:rStyle w:val="Hyperlnk"/>
              </w:rPr>
              <w:t>3.1.1</w:t>
            </w:r>
            <w:r>
              <w:rPr>
                <w:rFonts w:asciiTheme="minorHAnsi" w:hAnsiTheme="minorHAnsi"/>
                <w:kern w:val="2"/>
                <w:sz w:val="24"/>
                <w:szCs w:val="24"/>
                <w:lang w:eastAsia="sv-SE"/>
                <w14:ligatures w14:val="standardContextual"/>
              </w:rPr>
              <w:tab/>
            </w:r>
            <w:r w:rsidRPr="00471BAB">
              <w:rPr>
                <w:rStyle w:val="Hyperlnk"/>
              </w:rPr>
              <w:t>Övergripande metodbeskrivning</w:t>
            </w:r>
            <w:r>
              <w:rPr>
                <w:webHidden/>
              </w:rPr>
              <w:tab/>
            </w:r>
            <w:r>
              <w:rPr>
                <w:webHidden/>
              </w:rPr>
              <w:fldChar w:fldCharType="begin"/>
            </w:r>
            <w:r>
              <w:rPr>
                <w:webHidden/>
              </w:rPr>
              <w:instrText xml:space="preserve"> PAGEREF _Toc214890740 \h </w:instrText>
            </w:r>
            <w:r>
              <w:rPr>
                <w:webHidden/>
              </w:rPr>
            </w:r>
            <w:r>
              <w:rPr>
                <w:webHidden/>
              </w:rPr>
              <w:fldChar w:fldCharType="separate"/>
            </w:r>
            <w:r>
              <w:rPr>
                <w:webHidden/>
              </w:rPr>
              <w:t>17</w:t>
            </w:r>
            <w:r>
              <w:rPr>
                <w:webHidden/>
              </w:rPr>
              <w:fldChar w:fldCharType="end"/>
            </w:r>
          </w:hyperlink>
        </w:p>
        <w:p w14:paraId="504D8507" w14:textId="0BEB0A40" w:rsidR="00622850" w:rsidRDefault="00622850">
          <w:pPr>
            <w:pStyle w:val="Innehll3"/>
            <w:tabs>
              <w:tab w:val="left" w:pos="1701"/>
            </w:tabs>
            <w:rPr>
              <w:rFonts w:asciiTheme="minorHAnsi" w:hAnsiTheme="minorHAnsi"/>
              <w:kern w:val="2"/>
              <w:sz w:val="24"/>
              <w:szCs w:val="24"/>
              <w:lang w:eastAsia="sv-SE"/>
              <w14:ligatures w14:val="standardContextual"/>
            </w:rPr>
          </w:pPr>
          <w:hyperlink w:anchor="_Toc214890741" w:history="1">
            <w:r w:rsidRPr="00471BAB">
              <w:rPr>
                <w:rStyle w:val="Hyperlnk"/>
              </w:rPr>
              <w:t>3.1.2</w:t>
            </w:r>
            <w:r>
              <w:rPr>
                <w:rFonts w:asciiTheme="minorHAnsi" w:hAnsiTheme="minorHAnsi"/>
                <w:kern w:val="2"/>
                <w:sz w:val="24"/>
                <w:szCs w:val="24"/>
                <w:lang w:eastAsia="sv-SE"/>
                <w14:ligatures w14:val="standardContextual"/>
              </w:rPr>
              <w:tab/>
            </w:r>
            <w:r w:rsidRPr="00471BAB">
              <w:rPr>
                <w:rStyle w:val="Hyperlnk"/>
              </w:rPr>
              <w:t>Fördjupad metodbeskrivning</w:t>
            </w:r>
            <w:r>
              <w:rPr>
                <w:webHidden/>
              </w:rPr>
              <w:tab/>
            </w:r>
            <w:r>
              <w:rPr>
                <w:webHidden/>
              </w:rPr>
              <w:fldChar w:fldCharType="begin"/>
            </w:r>
            <w:r>
              <w:rPr>
                <w:webHidden/>
              </w:rPr>
              <w:instrText xml:space="preserve"> PAGEREF _Toc214890741 \h </w:instrText>
            </w:r>
            <w:r>
              <w:rPr>
                <w:webHidden/>
              </w:rPr>
            </w:r>
            <w:r>
              <w:rPr>
                <w:webHidden/>
              </w:rPr>
              <w:fldChar w:fldCharType="separate"/>
            </w:r>
            <w:r>
              <w:rPr>
                <w:webHidden/>
              </w:rPr>
              <w:t>17</w:t>
            </w:r>
            <w:r>
              <w:rPr>
                <w:webHidden/>
              </w:rPr>
              <w:fldChar w:fldCharType="end"/>
            </w:r>
          </w:hyperlink>
        </w:p>
        <w:p w14:paraId="48F54AB7" w14:textId="1889747D" w:rsidR="00622850" w:rsidRDefault="00622850">
          <w:pPr>
            <w:pStyle w:val="Innehll2"/>
            <w:rPr>
              <w:rFonts w:asciiTheme="minorHAnsi" w:hAnsiTheme="minorHAnsi"/>
              <w:kern w:val="2"/>
              <w:sz w:val="24"/>
              <w:szCs w:val="24"/>
              <w:lang w:eastAsia="sv-SE"/>
              <w14:ligatures w14:val="standardContextual"/>
            </w:rPr>
          </w:pPr>
          <w:hyperlink w:anchor="_Toc214890742" w:history="1">
            <w:r w:rsidRPr="00471BAB">
              <w:rPr>
                <w:rStyle w:val="Hyperlnk"/>
              </w:rPr>
              <w:t>3.2</w:t>
            </w:r>
            <w:r>
              <w:rPr>
                <w:rFonts w:asciiTheme="minorHAnsi" w:hAnsiTheme="minorHAnsi"/>
                <w:kern w:val="2"/>
                <w:sz w:val="24"/>
                <w:szCs w:val="24"/>
                <w:lang w:eastAsia="sv-SE"/>
                <w14:ligatures w14:val="standardContextual"/>
              </w:rPr>
              <w:tab/>
            </w:r>
            <w:r w:rsidRPr="00471BAB">
              <w:rPr>
                <w:rStyle w:val="Hyperlnk"/>
              </w:rPr>
              <w:t>Taxeringsvärde</w:t>
            </w:r>
            <w:r>
              <w:rPr>
                <w:webHidden/>
              </w:rPr>
              <w:tab/>
            </w:r>
            <w:r>
              <w:rPr>
                <w:webHidden/>
              </w:rPr>
              <w:fldChar w:fldCharType="begin"/>
            </w:r>
            <w:r>
              <w:rPr>
                <w:webHidden/>
              </w:rPr>
              <w:instrText xml:space="preserve"> PAGEREF _Toc214890742 \h </w:instrText>
            </w:r>
            <w:r>
              <w:rPr>
                <w:webHidden/>
              </w:rPr>
            </w:r>
            <w:r>
              <w:rPr>
                <w:webHidden/>
              </w:rPr>
              <w:fldChar w:fldCharType="separate"/>
            </w:r>
            <w:r>
              <w:rPr>
                <w:webHidden/>
              </w:rPr>
              <w:t>19</w:t>
            </w:r>
            <w:r>
              <w:rPr>
                <w:webHidden/>
              </w:rPr>
              <w:fldChar w:fldCharType="end"/>
            </w:r>
          </w:hyperlink>
        </w:p>
        <w:p w14:paraId="05401AE9" w14:textId="6A839FE0" w:rsidR="00622850" w:rsidRDefault="00622850">
          <w:pPr>
            <w:pStyle w:val="Innehll2"/>
            <w:rPr>
              <w:rFonts w:asciiTheme="minorHAnsi" w:hAnsiTheme="minorHAnsi"/>
              <w:kern w:val="2"/>
              <w:sz w:val="24"/>
              <w:szCs w:val="24"/>
              <w:lang w:eastAsia="sv-SE"/>
              <w14:ligatures w14:val="standardContextual"/>
            </w:rPr>
          </w:pPr>
          <w:hyperlink w:anchor="_Toc214890743" w:history="1">
            <w:r w:rsidRPr="00471BAB">
              <w:rPr>
                <w:rStyle w:val="Hyperlnk"/>
              </w:rPr>
              <w:t>3.3</w:t>
            </w:r>
            <w:r>
              <w:rPr>
                <w:rFonts w:asciiTheme="minorHAnsi" w:hAnsiTheme="minorHAnsi"/>
                <w:kern w:val="2"/>
                <w:sz w:val="24"/>
                <w:szCs w:val="24"/>
                <w:lang w:eastAsia="sv-SE"/>
                <w14:ligatures w14:val="standardContextual"/>
              </w:rPr>
              <w:tab/>
            </w:r>
            <w:r w:rsidRPr="00471BAB">
              <w:rPr>
                <w:rStyle w:val="Hyperlnk"/>
              </w:rPr>
              <w:t>Vattendjup vid byggnad</w:t>
            </w:r>
            <w:r>
              <w:rPr>
                <w:webHidden/>
              </w:rPr>
              <w:tab/>
            </w:r>
            <w:r>
              <w:rPr>
                <w:webHidden/>
              </w:rPr>
              <w:fldChar w:fldCharType="begin"/>
            </w:r>
            <w:r>
              <w:rPr>
                <w:webHidden/>
              </w:rPr>
              <w:instrText xml:space="preserve"> PAGEREF _Toc214890743 \h </w:instrText>
            </w:r>
            <w:r>
              <w:rPr>
                <w:webHidden/>
              </w:rPr>
            </w:r>
            <w:r>
              <w:rPr>
                <w:webHidden/>
              </w:rPr>
              <w:fldChar w:fldCharType="separate"/>
            </w:r>
            <w:r>
              <w:rPr>
                <w:webHidden/>
              </w:rPr>
              <w:t>19</w:t>
            </w:r>
            <w:r>
              <w:rPr>
                <w:webHidden/>
              </w:rPr>
              <w:fldChar w:fldCharType="end"/>
            </w:r>
          </w:hyperlink>
        </w:p>
        <w:p w14:paraId="07551A9D" w14:textId="52011270" w:rsidR="00622850" w:rsidRDefault="00622850">
          <w:pPr>
            <w:pStyle w:val="Innehll3"/>
            <w:tabs>
              <w:tab w:val="left" w:pos="1701"/>
            </w:tabs>
            <w:rPr>
              <w:rFonts w:asciiTheme="minorHAnsi" w:hAnsiTheme="minorHAnsi"/>
              <w:kern w:val="2"/>
              <w:sz w:val="24"/>
              <w:szCs w:val="24"/>
              <w:lang w:eastAsia="sv-SE"/>
              <w14:ligatures w14:val="standardContextual"/>
            </w:rPr>
          </w:pPr>
          <w:hyperlink w:anchor="_Toc214890744" w:history="1">
            <w:r w:rsidRPr="00471BAB">
              <w:rPr>
                <w:rStyle w:val="Hyperlnk"/>
              </w:rPr>
              <w:t>3.3.1</w:t>
            </w:r>
            <w:r>
              <w:rPr>
                <w:rFonts w:asciiTheme="minorHAnsi" w:hAnsiTheme="minorHAnsi"/>
                <w:kern w:val="2"/>
                <w:sz w:val="24"/>
                <w:szCs w:val="24"/>
                <w:lang w:eastAsia="sv-SE"/>
                <w14:ligatures w14:val="standardContextual"/>
              </w:rPr>
              <w:tab/>
            </w:r>
            <w:r w:rsidRPr="00471BAB">
              <w:rPr>
                <w:rStyle w:val="Hyperlnk"/>
              </w:rPr>
              <w:t>Övergripande metodbeskrivning</w:t>
            </w:r>
            <w:r>
              <w:rPr>
                <w:webHidden/>
              </w:rPr>
              <w:tab/>
            </w:r>
            <w:r>
              <w:rPr>
                <w:webHidden/>
              </w:rPr>
              <w:fldChar w:fldCharType="begin"/>
            </w:r>
            <w:r>
              <w:rPr>
                <w:webHidden/>
              </w:rPr>
              <w:instrText xml:space="preserve"> PAGEREF _Toc214890744 \h </w:instrText>
            </w:r>
            <w:r>
              <w:rPr>
                <w:webHidden/>
              </w:rPr>
            </w:r>
            <w:r>
              <w:rPr>
                <w:webHidden/>
              </w:rPr>
              <w:fldChar w:fldCharType="separate"/>
            </w:r>
            <w:r>
              <w:rPr>
                <w:webHidden/>
              </w:rPr>
              <w:t>19</w:t>
            </w:r>
            <w:r>
              <w:rPr>
                <w:webHidden/>
              </w:rPr>
              <w:fldChar w:fldCharType="end"/>
            </w:r>
          </w:hyperlink>
        </w:p>
        <w:p w14:paraId="66EAB4D3" w14:textId="78A72AF7" w:rsidR="00622850" w:rsidRDefault="00622850">
          <w:pPr>
            <w:pStyle w:val="Innehll3"/>
            <w:tabs>
              <w:tab w:val="left" w:pos="1701"/>
            </w:tabs>
            <w:rPr>
              <w:rFonts w:asciiTheme="minorHAnsi" w:hAnsiTheme="minorHAnsi"/>
              <w:kern w:val="2"/>
              <w:sz w:val="24"/>
              <w:szCs w:val="24"/>
              <w:lang w:eastAsia="sv-SE"/>
              <w14:ligatures w14:val="standardContextual"/>
            </w:rPr>
          </w:pPr>
          <w:hyperlink w:anchor="_Toc214890745" w:history="1">
            <w:r w:rsidRPr="00471BAB">
              <w:rPr>
                <w:rStyle w:val="Hyperlnk"/>
              </w:rPr>
              <w:t>3.3.2</w:t>
            </w:r>
            <w:r>
              <w:rPr>
                <w:rFonts w:asciiTheme="minorHAnsi" w:hAnsiTheme="minorHAnsi"/>
                <w:kern w:val="2"/>
                <w:sz w:val="24"/>
                <w:szCs w:val="24"/>
                <w:lang w:eastAsia="sv-SE"/>
                <w14:ligatures w14:val="standardContextual"/>
              </w:rPr>
              <w:tab/>
            </w:r>
            <w:r w:rsidRPr="00471BAB">
              <w:rPr>
                <w:rStyle w:val="Hyperlnk"/>
              </w:rPr>
              <w:t>Fördjupad metodbeskrivning</w:t>
            </w:r>
            <w:r>
              <w:rPr>
                <w:webHidden/>
              </w:rPr>
              <w:tab/>
            </w:r>
            <w:r>
              <w:rPr>
                <w:webHidden/>
              </w:rPr>
              <w:fldChar w:fldCharType="begin"/>
            </w:r>
            <w:r>
              <w:rPr>
                <w:webHidden/>
              </w:rPr>
              <w:instrText xml:space="preserve"> PAGEREF _Toc214890745 \h </w:instrText>
            </w:r>
            <w:r>
              <w:rPr>
                <w:webHidden/>
              </w:rPr>
            </w:r>
            <w:r>
              <w:rPr>
                <w:webHidden/>
              </w:rPr>
              <w:fldChar w:fldCharType="separate"/>
            </w:r>
            <w:r>
              <w:rPr>
                <w:webHidden/>
              </w:rPr>
              <w:t>19</w:t>
            </w:r>
            <w:r>
              <w:rPr>
                <w:webHidden/>
              </w:rPr>
              <w:fldChar w:fldCharType="end"/>
            </w:r>
          </w:hyperlink>
        </w:p>
        <w:p w14:paraId="552800E8" w14:textId="65ADA0F2" w:rsidR="00622850" w:rsidRDefault="00622850">
          <w:pPr>
            <w:pStyle w:val="Innehll2"/>
            <w:rPr>
              <w:rFonts w:asciiTheme="minorHAnsi" w:hAnsiTheme="minorHAnsi"/>
              <w:kern w:val="2"/>
              <w:sz w:val="24"/>
              <w:szCs w:val="24"/>
              <w:lang w:eastAsia="sv-SE"/>
              <w14:ligatures w14:val="standardContextual"/>
            </w:rPr>
          </w:pPr>
          <w:hyperlink w:anchor="_Toc214890746" w:history="1">
            <w:r w:rsidRPr="00471BAB">
              <w:rPr>
                <w:rStyle w:val="Hyperlnk"/>
              </w:rPr>
              <w:t>3.4</w:t>
            </w:r>
            <w:r>
              <w:rPr>
                <w:rFonts w:asciiTheme="minorHAnsi" w:hAnsiTheme="minorHAnsi"/>
                <w:kern w:val="2"/>
                <w:sz w:val="24"/>
                <w:szCs w:val="24"/>
                <w:lang w:eastAsia="sv-SE"/>
                <w14:ligatures w14:val="standardContextual"/>
              </w:rPr>
              <w:tab/>
            </w:r>
            <w:r w:rsidRPr="00471BAB">
              <w:rPr>
                <w:rStyle w:val="Hyperlnk"/>
              </w:rPr>
              <w:t>Avstånd från kustlinje</w:t>
            </w:r>
            <w:r>
              <w:rPr>
                <w:webHidden/>
              </w:rPr>
              <w:tab/>
            </w:r>
            <w:r>
              <w:rPr>
                <w:webHidden/>
              </w:rPr>
              <w:fldChar w:fldCharType="begin"/>
            </w:r>
            <w:r>
              <w:rPr>
                <w:webHidden/>
              </w:rPr>
              <w:instrText xml:space="preserve"> PAGEREF _Toc214890746 \h </w:instrText>
            </w:r>
            <w:r>
              <w:rPr>
                <w:webHidden/>
              </w:rPr>
            </w:r>
            <w:r>
              <w:rPr>
                <w:webHidden/>
              </w:rPr>
              <w:fldChar w:fldCharType="separate"/>
            </w:r>
            <w:r>
              <w:rPr>
                <w:webHidden/>
              </w:rPr>
              <w:t>20</w:t>
            </w:r>
            <w:r>
              <w:rPr>
                <w:webHidden/>
              </w:rPr>
              <w:fldChar w:fldCharType="end"/>
            </w:r>
          </w:hyperlink>
        </w:p>
        <w:p w14:paraId="7AB7A097" w14:textId="2EC9D85C" w:rsidR="00622850" w:rsidRDefault="00622850">
          <w:pPr>
            <w:pStyle w:val="Innehll1"/>
            <w:rPr>
              <w:rFonts w:asciiTheme="minorHAnsi" w:hAnsiTheme="minorHAnsi"/>
              <w:kern w:val="2"/>
              <w:sz w:val="24"/>
              <w:szCs w:val="24"/>
              <w:lang w:eastAsia="sv-SE"/>
              <w14:ligatures w14:val="standardContextual"/>
            </w:rPr>
          </w:pPr>
          <w:hyperlink w:anchor="_Toc214890747" w:history="1">
            <w:r w:rsidRPr="00471BAB">
              <w:rPr>
                <w:rStyle w:val="Hyperlnk"/>
              </w:rPr>
              <w:t>4</w:t>
            </w:r>
            <w:r>
              <w:rPr>
                <w:rFonts w:asciiTheme="minorHAnsi" w:hAnsiTheme="minorHAnsi"/>
                <w:kern w:val="2"/>
                <w:sz w:val="24"/>
                <w:szCs w:val="24"/>
                <w:lang w:eastAsia="sv-SE"/>
                <w14:ligatures w14:val="standardContextual"/>
              </w:rPr>
              <w:tab/>
            </w:r>
            <w:r w:rsidRPr="00471BAB">
              <w:rPr>
                <w:rStyle w:val="Hyperlnk"/>
              </w:rPr>
              <w:t>Antaganden och förenklingar</w:t>
            </w:r>
            <w:r>
              <w:rPr>
                <w:webHidden/>
              </w:rPr>
              <w:tab/>
            </w:r>
            <w:r>
              <w:rPr>
                <w:webHidden/>
              </w:rPr>
              <w:fldChar w:fldCharType="begin"/>
            </w:r>
            <w:r>
              <w:rPr>
                <w:webHidden/>
              </w:rPr>
              <w:instrText xml:space="preserve"> PAGEREF _Toc214890747 \h </w:instrText>
            </w:r>
            <w:r>
              <w:rPr>
                <w:webHidden/>
              </w:rPr>
            </w:r>
            <w:r>
              <w:rPr>
                <w:webHidden/>
              </w:rPr>
              <w:fldChar w:fldCharType="separate"/>
            </w:r>
            <w:r>
              <w:rPr>
                <w:webHidden/>
              </w:rPr>
              <w:t>21</w:t>
            </w:r>
            <w:r>
              <w:rPr>
                <w:webHidden/>
              </w:rPr>
              <w:fldChar w:fldCharType="end"/>
            </w:r>
          </w:hyperlink>
        </w:p>
        <w:p w14:paraId="7198B8AA" w14:textId="4D98B12A" w:rsidR="00622850" w:rsidRDefault="00622850">
          <w:pPr>
            <w:pStyle w:val="Innehll1"/>
            <w:rPr>
              <w:rFonts w:asciiTheme="minorHAnsi" w:hAnsiTheme="minorHAnsi"/>
              <w:kern w:val="2"/>
              <w:sz w:val="24"/>
              <w:szCs w:val="24"/>
              <w:lang w:eastAsia="sv-SE"/>
              <w14:ligatures w14:val="standardContextual"/>
            </w:rPr>
          </w:pPr>
          <w:hyperlink w:anchor="_Toc214890748" w:history="1">
            <w:r w:rsidRPr="00471BAB">
              <w:rPr>
                <w:rStyle w:val="Hyperlnk"/>
              </w:rPr>
              <w:t>5</w:t>
            </w:r>
            <w:r>
              <w:rPr>
                <w:rFonts w:asciiTheme="minorHAnsi" w:hAnsiTheme="minorHAnsi"/>
                <w:kern w:val="2"/>
                <w:sz w:val="24"/>
                <w:szCs w:val="24"/>
                <w:lang w:eastAsia="sv-SE"/>
                <w14:ligatures w14:val="standardContextual"/>
              </w:rPr>
              <w:tab/>
            </w:r>
            <w:r w:rsidRPr="00471BAB">
              <w:rPr>
                <w:rStyle w:val="Hyperlnk"/>
              </w:rPr>
              <w:t>Datakällor</w:t>
            </w:r>
            <w:r>
              <w:rPr>
                <w:webHidden/>
              </w:rPr>
              <w:tab/>
            </w:r>
            <w:r>
              <w:rPr>
                <w:webHidden/>
              </w:rPr>
              <w:fldChar w:fldCharType="begin"/>
            </w:r>
            <w:r>
              <w:rPr>
                <w:webHidden/>
              </w:rPr>
              <w:instrText xml:space="preserve"> PAGEREF _Toc214890748 \h </w:instrText>
            </w:r>
            <w:r>
              <w:rPr>
                <w:webHidden/>
              </w:rPr>
            </w:r>
            <w:r>
              <w:rPr>
                <w:webHidden/>
              </w:rPr>
              <w:fldChar w:fldCharType="separate"/>
            </w:r>
            <w:r>
              <w:rPr>
                <w:webHidden/>
              </w:rPr>
              <w:t>22</w:t>
            </w:r>
            <w:r>
              <w:rPr>
                <w:webHidden/>
              </w:rPr>
              <w:fldChar w:fldCharType="end"/>
            </w:r>
          </w:hyperlink>
        </w:p>
        <w:p w14:paraId="0AF13CAF" w14:textId="7D38B017" w:rsidR="00622850" w:rsidRDefault="00622850">
          <w:pPr>
            <w:pStyle w:val="Innehll2"/>
            <w:rPr>
              <w:rFonts w:asciiTheme="minorHAnsi" w:hAnsiTheme="minorHAnsi"/>
              <w:kern w:val="2"/>
              <w:sz w:val="24"/>
              <w:szCs w:val="24"/>
              <w:lang w:eastAsia="sv-SE"/>
              <w14:ligatures w14:val="standardContextual"/>
            </w:rPr>
          </w:pPr>
          <w:hyperlink w:anchor="_Toc214890749" w:history="1">
            <w:r w:rsidRPr="00471BAB">
              <w:rPr>
                <w:rStyle w:val="Hyperlnk"/>
              </w:rPr>
              <w:t>5.1</w:t>
            </w:r>
            <w:r>
              <w:rPr>
                <w:rFonts w:asciiTheme="minorHAnsi" w:hAnsiTheme="minorHAnsi"/>
                <w:kern w:val="2"/>
                <w:sz w:val="24"/>
                <w:szCs w:val="24"/>
                <w:lang w:eastAsia="sv-SE"/>
                <w14:ligatures w14:val="standardContextual"/>
              </w:rPr>
              <w:tab/>
            </w:r>
            <w:r w:rsidRPr="00471BAB">
              <w:rPr>
                <w:rStyle w:val="Hyperlnk"/>
              </w:rPr>
              <w:t>Höjdmodell från Lantmäteriet</w:t>
            </w:r>
            <w:r>
              <w:rPr>
                <w:webHidden/>
              </w:rPr>
              <w:tab/>
            </w:r>
            <w:r>
              <w:rPr>
                <w:webHidden/>
              </w:rPr>
              <w:fldChar w:fldCharType="begin"/>
            </w:r>
            <w:r>
              <w:rPr>
                <w:webHidden/>
              </w:rPr>
              <w:instrText xml:space="preserve"> PAGEREF _Toc214890749 \h </w:instrText>
            </w:r>
            <w:r>
              <w:rPr>
                <w:webHidden/>
              </w:rPr>
            </w:r>
            <w:r>
              <w:rPr>
                <w:webHidden/>
              </w:rPr>
              <w:fldChar w:fldCharType="separate"/>
            </w:r>
            <w:r>
              <w:rPr>
                <w:webHidden/>
              </w:rPr>
              <w:t>22</w:t>
            </w:r>
            <w:r>
              <w:rPr>
                <w:webHidden/>
              </w:rPr>
              <w:fldChar w:fldCharType="end"/>
            </w:r>
          </w:hyperlink>
        </w:p>
        <w:p w14:paraId="63B1C0D7" w14:textId="5AD62C94" w:rsidR="00622850" w:rsidRDefault="00622850">
          <w:pPr>
            <w:pStyle w:val="Innehll2"/>
            <w:rPr>
              <w:rFonts w:asciiTheme="minorHAnsi" w:hAnsiTheme="minorHAnsi"/>
              <w:kern w:val="2"/>
              <w:sz w:val="24"/>
              <w:szCs w:val="24"/>
              <w:lang w:eastAsia="sv-SE"/>
              <w14:ligatures w14:val="standardContextual"/>
            </w:rPr>
          </w:pPr>
          <w:hyperlink w:anchor="_Toc214890750" w:history="1">
            <w:r w:rsidRPr="00471BAB">
              <w:rPr>
                <w:rStyle w:val="Hyperlnk"/>
              </w:rPr>
              <w:t>5.2</w:t>
            </w:r>
            <w:r>
              <w:rPr>
                <w:rFonts w:asciiTheme="minorHAnsi" w:hAnsiTheme="minorHAnsi"/>
                <w:kern w:val="2"/>
                <w:sz w:val="24"/>
                <w:szCs w:val="24"/>
                <w:lang w:eastAsia="sv-SE"/>
                <w14:ligatures w14:val="standardContextual"/>
              </w:rPr>
              <w:tab/>
            </w:r>
            <w:r w:rsidRPr="00471BAB">
              <w:rPr>
                <w:rStyle w:val="Hyperlnk"/>
              </w:rPr>
              <w:t>Tröskelraster från Scalgo Live</w:t>
            </w:r>
            <w:r>
              <w:rPr>
                <w:webHidden/>
              </w:rPr>
              <w:tab/>
            </w:r>
            <w:r>
              <w:rPr>
                <w:webHidden/>
              </w:rPr>
              <w:fldChar w:fldCharType="begin"/>
            </w:r>
            <w:r>
              <w:rPr>
                <w:webHidden/>
              </w:rPr>
              <w:instrText xml:space="preserve"> PAGEREF _Toc214890750 \h </w:instrText>
            </w:r>
            <w:r>
              <w:rPr>
                <w:webHidden/>
              </w:rPr>
            </w:r>
            <w:r>
              <w:rPr>
                <w:webHidden/>
              </w:rPr>
              <w:fldChar w:fldCharType="separate"/>
            </w:r>
            <w:r>
              <w:rPr>
                <w:webHidden/>
              </w:rPr>
              <w:t>22</w:t>
            </w:r>
            <w:r>
              <w:rPr>
                <w:webHidden/>
              </w:rPr>
              <w:fldChar w:fldCharType="end"/>
            </w:r>
          </w:hyperlink>
        </w:p>
        <w:p w14:paraId="353FEBF2" w14:textId="6DB4A3AE" w:rsidR="00622850" w:rsidRDefault="00622850">
          <w:pPr>
            <w:pStyle w:val="Innehll2"/>
            <w:rPr>
              <w:rFonts w:asciiTheme="minorHAnsi" w:hAnsiTheme="minorHAnsi"/>
              <w:kern w:val="2"/>
              <w:sz w:val="24"/>
              <w:szCs w:val="24"/>
              <w:lang w:eastAsia="sv-SE"/>
              <w14:ligatures w14:val="standardContextual"/>
            </w:rPr>
          </w:pPr>
          <w:hyperlink w:anchor="_Toc214890751" w:history="1">
            <w:r w:rsidRPr="00471BAB">
              <w:rPr>
                <w:rStyle w:val="Hyperlnk"/>
              </w:rPr>
              <w:t>5.3</w:t>
            </w:r>
            <w:r>
              <w:rPr>
                <w:rFonts w:asciiTheme="minorHAnsi" w:hAnsiTheme="minorHAnsi"/>
                <w:kern w:val="2"/>
                <w:sz w:val="24"/>
                <w:szCs w:val="24"/>
                <w:lang w:eastAsia="sv-SE"/>
                <w14:ligatures w14:val="standardContextual"/>
              </w:rPr>
              <w:tab/>
            </w:r>
            <w:r w:rsidRPr="00471BAB">
              <w:rPr>
                <w:rStyle w:val="Hyperlnk"/>
              </w:rPr>
              <w:t>Taxerings- och byggnadsdata från Lantmäteriet</w:t>
            </w:r>
            <w:r>
              <w:rPr>
                <w:webHidden/>
              </w:rPr>
              <w:tab/>
            </w:r>
            <w:r>
              <w:rPr>
                <w:webHidden/>
              </w:rPr>
              <w:fldChar w:fldCharType="begin"/>
            </w:r>
            <w:r>
              <w:rPr>
                <w:webHidden/>
              </w:rPr>
              <w:instrText xml:space="preserve"> PAGEREF _Toc214890751 \h </w:instrText>
            </w:r>
            <w:r>
              <w:rPr>
                <w:webHidden/>
              </w:rPr>
            </w:r>
            <w:r>
              <w:rPr>
                <w:webHidden/>
              </w:rPr>
              <w:fldChar w:fldCharType="separate"/>
            </w:r>
            <w:r>
              <w:rPr>
                <w:webHidden/>
              </w:rPr>
              <w:t>22</w:t>
            </w:r>
            <w:r>
              <w:rPr>
                <w:webHidden/>
              </w:rPr>
              <w:fldChar w:fldCharType="end"/>
            </w:r>
          </w:hyperlink>
        </w:p>
        <w:p w14:paraId="704B75B5" w14:textId="6031E2ED" w:rsidR="00622850" w:rsidRDefault="00622850">
          <w:pPr>
            <w:pStyle w:val="Innehll1"/>
            <w:rPr>
              <w:rFonts w:asciiTheme="minorHAnsi" w:hAnsiTheme="minorHAnsi"/>
              <w:kern w:val="2"/>
              <w:sz w:val="24"/>
              <w:szCs w:val="24"/>
              <w:lang w:eastAsia="sv-SE"/>
              <w14:ligatures w14:val="standardContextual"/>
            </w:rPr>
          </w:pPr>
          <w:hyperlink w:anchor="_Toc214890752" w:history="1">
            <w:r w:rsidRPr="00471BAB">
              <w:rPr>
                <w:rStyle w:val="Hyperlnk"/>
              </w:rPr>
              <w:t>6</w:t>
            </w:r>
            <w:r>
              <w:rPr>
                <w:rFonts w:asciiTheme="minorHAnsi" w:hAnsiTheme="minorHAnsi"/>
                <w:kern w:val="2"/>
                <w:sz w:val="24"/>
                <w:szCs w:val="24"/>
                <w:lang w:eastAsia="sv-SE"/>
                <w14:ligatures w14:val="standardContextual"/>
              </w:rPr>
              <w:tab/>
            </w:r>
            <w:r w:rsidRPr="00471BAB">
              <w:rPr>
                <w:rStyle w:val="Hyperlnk"/>
              </w:rPr>
              <w:t>Resultat</w:t>
            </w:r>
            <w:r>
              <w:rPr>
                <w:webHidden/>
              </w:rPr>
              <w:tab/>
            </w:r>
            <w:r>
              <w:rPr>
                <w:webHidden/>
              </w:rPr>
              <w:fldChar w:fldCharType="begin"/>
            </w:r>
            <w:r>
              <w:rPr>
                <w:webHidden/>
              </w:rPr>
              <w:instrText xml:space="preserve"> PAGEREF _Toc214890752 \h </w:instrText>
            </w:r>
            <w:r>
              <w:rPr>
                <w:webHidden/>
              </w:rPr>
            </w:r>
            <w:r>
              <w:rPr>
                <w:webHidden/>
              </w:rPr>
              <w:fldChar w:fldCharType="separate"/>
            </w:r>
            <w:r>
              <w:rPr>
                <w:webHidden/>
              </w:rPr>
              <w:t>26</w:t>
            </w:r>
            <w:r>
              <w:rPr>
                <w:webHidden/>
              </w:rPr>
              <w:fldChar w:fldCharType="end"/>
            </w:r>
          </w:hyperlink>
        </w:p>
        <w:p w14:paraId="19EF95F2" w14:textId="269735B1" w:rsidR="00622850" w:rsidRDefault="00622850">
          <w:pPr>
            <w:pStyle w:val="Innehll2"/>
            <w:rPr>
              <w:rFonts w:asciiTheme="minorHAnsi" w:hAnsiTheme="minorHAnsi"/>
              <w:kern w:val="2"/>
              <w:sz w:val="24"/>
              <w:szCs w:val="24"/>
              <w:lang w:eastAsia="sv-SE"/>
              <w14:ligatures w14:val="standardContextual"/>
            </w:rPr>
          </w:pPr>
          <w:hyperlink w:anchor="_Toc214890753" w:history="1">
            <w:r w:rsidRPr="00471BAB">
              <w:rPr>
                <w:rStyle w:val="Hyperlnk"/>
              </w:rPr>
              <w:t>6.1</w:t>
            </w:r>
            <w:r>
              <w:rPr>
                <w:rFonts w:asciiTheme="minorHAnsi" w:hAnsiTheme="minorHAnsi"/>
                <w:kern w:val="2"/>
                <w:sz w:val="24"/>
                <w:szCs w:val="24"/>
                <w:lang w:eastAsia="sv-SE"/>
                <w14:ligatures w14:val="standardContextual"/>
              </w:rPr>
              <w:tab/>
            </w:r>
            <w:r w:rsidRPr="00471BAB">
              <w:rPr>
                <w:rStyle w:val="Hyperlnk"/>
              </w:rPr>
              <w:t>Tröskelanalys: antal byggnader</w:t>
            </w:r>
            <w:r>
              <w:rPr>
                <w:webHidden/>
              </w:rPr>
              <w:tab/>
            </w:r>
            <w:r>
              <w:rPr>
                <w:webHidden/>
              </w:rPr>
              <w:fldChar w:fldCharType="begin"/>
            </w:r>
            <w:r>
              <w:rPr>
                <w:webHidden/>
              </w:rPr>
              <w:instrText xml:space="preserve"> PAGEREF _Toc214890753 \h </w:instrText>
            </w:r>
            <w:r>
              <w:rPr>
                <w:webHidden/>
              </w:rPr>
            </w:r>
            <w:r>
              <w:rPr>
                <w:webHidden/>
              </w:rPr>
              <w:fldChar w:fldCharType="separate"/>
            </w:r>
            <w:r>
              <w:rPr>
                <w:webHidden/>
              </w:rPr>
              <w:t>26</w:t>
            </w:r>
            <w:r>
              <w:rPr>
                <w:webHidden/>
              </w:rPr>
              <w:fldChar w:fldCharType="end"/>
            </w:r>
          </w:hyperlink>
        </w:p>
        <w:p w14:paraId="17581BB1" w14:textId="4868CB8C" w:rsidR="00622850" w:rsidRDefault="00622850">
          <w:pPr>
            <w:pStyle w:val="Innehll3"/>
            <w:tabs>
              <w:tab w:val="left" w:pos="1701"/>
            </w:tabs>
            <w:rPr>
              <w:rFonts w:asciiTheme="minorHAnsi" w:hAnsiTheme="minorHAnsi"/>
              <w:kern w:val="2"/>
              <w:sz w:val="24"/>
              <w:szCs w:val="24"/>
              <w:lang w:eastAsia="sv-SE"/>
              <w14:ligatures w14:val="standardContextual"/>
            </w:rPr>
          </w:pPr>
          <w:hyperlink w:anchor="_Toc214890754" w:history="1">
            <w:r w:rsidRPr="00471BAB">
              <w:rPr>
                <w:rStyle w:val="Hyperlnk"/>
              </w:rPr>
              <w:t>6.1.1</w:t>
            </w:r>
            <w:r>
              <w:rPr>
                <w:rFonts w:asciiTheme="minorHAnsi" w:hAnsiTheme="minorHAnsi"/>
                <w:kern w:val="2"/>
                <w:sz w:val="24"/>
                <w:szCs w:val="24"/>
                <w:lang w:eastAsia="sv-SE"/>
                <w14:ligatures w14:val="standardContextual"/>
              </w:rPr>
              <w:tab/>
            </w:r>
            <w:r w:rsidRPr="00471BAB">
              <w:rPr>
                <w:rStyle w:val="Hyperlnk"/>
              </w:rPr>
              <w:t>Tröskelanalys: alla byggnader</w:t>
            </w:r>
            <w:r>
              <w:rPr>
                <w:webHidden/>
              </w:rPr>
              <w:tab/>
            </w:r>
            <w:r>
              <w:rPr>
                <w:webHidden/>
              </w:rPr>
              <w:fldChar w:fldCharType="begin"/>
            </w:r>
            <w:r>
              <w:rPr>
                <w:webHidden/>
              </w:rPr>
              <w:instrText xml:space="preserve"> PAGEREF _Toc214890754 \h </w:instrText>
            </w:r>
            <w:r>
              <w:rPr>
                <w:webHidden/>
              </w:rPr>
            </w:r>
            <w:r>
              <w:rPr>
                <w:webHidden/>
              </w:rPr>
              <w:fldChar w:fldCharType="separate"/>
            </w:r>
            <w:r>
              <w:rPr>
                <w:webHidden/>
              </w:rPr>
              <w:t>26</w:t>
            </w:r>
            <w:r>
              <w:rPr>
                <w:webHidden/>
              </w:rPr>
              <w:fldChar w:fldCharType="end"/>
            </w:r>
          </w:hyperlink>
        </w:p>
        <w:p w14:paraId="2A2B0050" w14:textId="27A5DBFF" w:rsidR="00622850" w:rsidRDefault="00622850">
          <w:pPr>
            <w:pStyle w:val="Innehll3"/>
            <w:tabs>
              <w:tab w:val="left" w:pos="1701"/>
            </w:tabs>
            <w:rPr>
              <w:rFonts w:asciiTheme="minorHAnsi" w:hAnsiTheme="minorHAnsi"/>
              <w:kern w:val="2"/>
              <w:sz w:val="24"/>
              <w:szCs w:val="24"/>
              <w:lang w:eastAsia="sv-SE"/>
              <w14:ligatures w14:val="standardContextual"/>
            </w:rPr>
          </w:pPr>
          <w:hyperlink w:anchor="_Toc214890755" w:history="1">
            <w:r w:rsidRPr="00471BAB">
              <w:rPr>
                <w:rStyle w:val="Hyperlnk"/>
              </w:rPr>
              <w:t>6.1.2</w:t>
            </w:r>
            <w:r>
              <w:rPr>
                <w:rFonts w:asciiTheme="minorHAnsi" w:hAnsiTheme="minorHAnsi"/>
                <w:kern w:val="2"/>
                <w:sz w:val="24"/>
                <w:szCs w:val="24"/>
                <w:lang w:eastAsia="sv-SE"/>
                <w14:ligatures w14:val="standardContextual"/>
              </w:rPr>
              <w:tab/>
            </w:r>
            <w:r w:rsidRPr="00471BAB">
              <w:rPr>
                <w:rStyle w:val="Hyperlnk"/>
              </w:rPr>
              <w:t>Tröskelanalys: Byggnader för bostadsändamål</w:t>
            </w:r>
            <w:r>
              <w:rPr>
                <w:webHidden/>
              </w:rPr>
              <w:tab/>
            </w:r>
            <w:r>
              <w:rPr>
                <w:webHidden/>
              </w:rPr>
              <w:fldChar w:fldCharType="begin"/>
            </w:r>
            <w:r>
              <w:rPr>
                <w:webHidden/>
              </w:rPr>
              <w:instrText xml:space="preserve"> PAGEREF _Toc214890755 \h </w:instrText>
            </w:r>
            <w:r>
              <w:rPr>
                <w:webHidden/>
              </w:rPr>
            </w:r>
            <w:r>
              <w:rPr>
                <w:webHidden/>
              </w:rPr>
              <w:fldChar w:fldCharType="separate"/>
            </w:r>
            <w:r>
              <w:rPr>
                <w:webHidden/>
              </w:rPr>
              <w:t>27</w:t>
            </w:r>
            <w:r>
              <w:rPr>
                <w:webHidden/>
              </w:rPr>
              <w:fldChar w:fldCharType="end"/>
            </w:r>
          </w:hyperlink>
        </w:p>
        <w:p w14:paraId="4EB7BA94" w14:textId="07367C8D" w:rsidR="00622850" w:rsidRDefault="00622850">
          <w:pPr>
            <w:pStyle w:val="Innehll3"/>
            <w:tabs>
              <w:tab w:val="left" w:pos="1701"/>
            </w:tabs>
            <w:rPr>
              <w:rFonts w:asciiTheme="minorHAnsi" w:hAnsiTheme="minorHAnsi"/>
              <w:kern w:val="2"/>
              <w:sz w:val="24"/>
              <w:szCs w:val="24"/>
              <w:lang w:eastAsia="sv-SE"/>
              <w14:ligatures w14:val="standardContextual"/>
            </w:rPr>
          </w:pPr>
          <w:hyperlink w:anchor="_Toc214890756" w:history="1">
            <w:r w:rsidRPr="00471BAB">
              <w:rPr>
                <w:rStyle w:val="Hyperlnk"/>
              </w:rPr>
              <w:t>6.1.3</w:t>
            </w:r>
            <w:r>
              <w:rPr>
                <w:rFonts w:asciiTheme="minorHAnsi" w:hAnsiTheme="minorHAnsi"/>
                <w:kern w:val="2"/>
                <w:sz w:val="24"/>
                <w:szCs w:val="24"/>
                <w:lang w:eastAsia="sv-SE"/>
                <w14:ligatures w14:val="standardContextual"/>
              </w:rPr>
              <w:tab/>
            </w:r>
            <w:r w:rsidRPr="00471BAB">
              <w:rPr>
                <w:rStyle w:val="Hyperlnk"/>
              </w:rPr>
              <w:t>Tröskelanalys: Byggnader för samhällsfunktioner</w:t>
            </w:r>
            <w:r>
              <w:rPr>
                <w:webHidden/>
              </w:rPr>
              <w:tab/>
            </w:r>
            <w:r>
              <w:rPr>
                <w:webHidden/>
              </w:rPr>
              <w:fldChar w:fldCharType="begin"/>
            </w:r>
            <w:r>
              <w:rPr>
                <w:webHidden/>
              </w:rPr>
              <w:instrText xml:space="preserve"> PAGEREF _Toc214890756 \h </w:instrText>
            </w:r>
            <w:r>
              <w:rPr>
                <w:webHidden/>
              </w:rPr>
            </w:r>
            <w:r>
              <w:rPr>
                <w:webHidden/>
              </w:rPr>
              <w:fldChar w:fldCharType="separate"/>
            </w:r>
            <w:r>
              <w:rPr>
                <w:webHidden/>
              </w:rPr>
              <w:t>29</w:t>
            </w:r>
            <w:r>
              <w:rPr>
                <w:webHidden/>
              </w:rPr>
              <w:fldChar w:fldCharType="end"/>
            </w:r>
          </w:hyperlink>
        </w:p>
        <w:p w14:paraId="797D9E79" w14:textId="64623782" w:rsidR="00622850" w:rsidRDefault="00622850">
          <w:pPr>
            <w:pStyle w:val="Innehll2"/>
            <w:rPr>
              <w:rFonts w:asciiTheme="minorHAnsi" w:hAnsiTheme="minorHAnsi"/>
              <w:kern w:val="2"/>
              <w:sz w:val="24"/>
              <w:szCs w:val="24"/>
              <w:lang w:eastAsia="sv-SE"/>
              <w14:ligatures w14:val="standardContextual"/>
            </w:rPr>
          </w:pPr>
          <w:hyperlink w:anchor="_Toc214890757" w:history="1">
            <w:r w:rsidRPr="00471BAB">
              <w:rPr>
                <w:rStyle w:val="Hyperlnk"/>
              </w:rPr>
              <w:t>6.2</w:t>
            </w:r>
            <w:r>
              <w:rPr>
                <w:rFonts w:asciiTheme="minorHAnsi" w:hAnsiTheme="minorHAnsi"/>
                <w:kern w:val="2"/>
                <w:sz w:val="24"/>
                <w:szCs w:val="24"/>
                <w:lang w:eastAsia="sv-SE"/>
                <w14:ligatures w14:val="standardContextual"/>
              </w:rPr>
              <w:tab/>
            </w:r>
            <w:r w:rsidRPr="00471BAB">
              <w:rPr>
                <w:rStyle w:val="Hyperlnk"/>
              </w:rPr>
              <w:t>Tröskelanalys: taxeringsvärden</w:t>
            </w:r>
            <w:r>
              <w:rPr>
                <w:webHidden/>
              </w:rPr>
              <w:tab/>
            </w:r>
            <w:r>
              <w:rPr>
                <w:webHidden/>
              </w:rPr>
              <w:fldChar w:fldCharType="begin"/>
            </w:r>
            <w:r>
              <w:rPr>
                <w:webHidden/>
              </w:rPr>
              <w:instrText xml:space="preserve"> PAGEREF _Toc214890757 \h </w:instrText>
            </w:r>
            <w:r>
              <w:rPr>
                <w:webHidden/>
              </w:rPr>
            </w:r>
            <w:r>
              <w:rPr>
                <w:webHidden/>
              </w:rPr>
              <w:fldChar w:fldCharType="separate"/>
            </w:r>
            <w:r>
              <w:rPr>
                <w:webHidden/>
              </w:rPr>
              <w:t>30</w:t>
            </w:r>
            <w:r>
              <w:rPr>
                <w:webHidden/>
              </w:rPr>
              <w:fldChar w:fldCharType="end"/>
            </w:r>
          </w:hyperlink>
        </w:p>
        <w:p w14:paraId="63357893" w14:textId="1F526BC8" w:rsidR="00622850" w:rsidRDefault="00622850">
          <w:pPr>
            <w:pStyle w:val="Innehll2"/>
            <w:rPr>
              <w:rFonts w:asciiTheme="minorHAnsi" w:hAnsiTheme="minorHAnsi"/>
              <w:kern w:val="2"/>
              <w:sz w:val="24"/>
              <w:szCs w:val="24"/>
              <w:lang w:eastAsia="sv-SE"/>
              <w14:ligatures w14:val="standardContextual"/>
            </w:rPr>
          </w:pPr>
          <w:hyperlink w:anchor="_Toc214890758" w:history="1">
            <w:r w:rsidRPr="00471BAB">
              <w:rPr>
                <w:rStyle w:val="Hyperlnk"/>
              </w:rPr>
              <w:t>6.3</w:t>
            </w:r>
            <w:r>
              <w:rPr>
                <w:rFonts w:asciiTheme="minorHAnsi" w:hAnsiTheme="minorHAnsi"/>
                <w:kern w:val="2"/>
                <w:sz w:val="24"/>
                <w:szCs w:val="24"/>
                <w:lang w:eastAsia="sv-SE"/>
                <w14:ligatures w14:val="standardContextual"/>
              </w:rPr>
              <w:tab/>
            </w:r>
            <w:r w:rsidRPr="00471BAB">
              <w:rPr>
                <w:rStyle w:val="Hyperlnk"/>
              </w:rPr>
              <w:t>Översvämningsdjup vid bostäder</w:t>
            </w:r>
            <w:r>
              <w:rPr>
                <w:webHidden/>
              </w:rPr>
              <w:tab/>
            </w:r>
            <w:r>
              <w:rPr>
                <w:webHidden/>
              </w:rPr>
              <w:fldChar w:fldCharType="begin"/>
            </w:r>
            <w:r>
              <w:rPr>
                <w:webHidden/>
              </w:rPr>
              <w:instrText xml:space="preserve"> PAGEREF _Toc214890758 \h </w:instrText>
            </w:r>
            <w:r>
              <w:rPr>
                <w:webHidden/>
              </w:rPr>
            </w:r>
            <w:r>
              <w:rPr>
                <w:webHidden/>
              </w:rPr>
              <w:fldChar w:fldCharType="separate"/>
            </w:r>
            <w:r>
              <w:rPr>
                <w:webHidden/>
              </w:rPr>
              <w:t>31</w:t>
            </w:r>
            <w:r>
              <w:rPr>
                <w:webHidden/>
              </w:rPr>
              <w:fldChar w:fldCharType="end"/>
            </w:r>
          </w:hyperlink>
        </w:p>
        <w:p w14:paraId="155F798B" w14:textId="165C172E" w:rsidR="00622850" w:rsidRDefault="00622850">
          <w:pPr>
            <w:pStyle w:val="Innehll3"/>
            <w:tabs>
              <w:tab w:val="left" w:pos="1701"/>
            </w:tabs>
            <w:rPr>
              <w:rFonts w:asciiTheme="minorHAnsi" w:hAnsiTheme="minorHAnsi"/>
              <w:kern w:val="2"/>
              <w:sz w:val="24"/>
              <w:szCs w:val="24"/>
              <w:lang w:eastAsia="sv-SE"/>
              <w14:ligatures w14:val="standardContextual"/>
            </w:rPr>
          </w:pPr>
          <w:hyperlink w:anchor="_Toc214890759" w:history="1">
            <w:r w:rsidRPr="00471BAB">
              <w:rPr>
                <w:rStyle w:val="Hyperlnk"/>
              </w:rPr>
              <w:t>6.3.1</w:t>
            </w:r>
            <w:r>
              <w:rPr>
                <w:rFonts w:asciiTheme="minorHAnsi" w:hAnsiTheme="minorHAnsi"/>
                <w:kern w:val="2"/>
                <w:sz w:val="24"/>
                <w:szCs w:val="24"/>
                <w:lang w:eastAsia="sv-SE"/>
                <w14:ligatures w14:val="standardContextual"/>
              </w:rPr>
              <w:tab/>
            </w:r>
            <w:r w:rsidRPr="00471BAB">
              <w:rPr>
                <w:rStyle w:val="Hyperlnk"/>
              </w:rPr>
              <w:t>Byggnader för bostadsändamål</w:t>
            </w:r>
            <w:r>
              <w:rPr>
                <w:webHidden/>
              </w:rPr>
              <w:tab/>
            </w:r>
            <w:r>
              <w:rPr>
                <w:webHidden/>
              </w:rPr>
              <w:fldChar w:fldCharType="begin"/>
            </w:r>
            <w:r>
              <w:rPr>
                <w:webHidden/>
              </w:rPr>
              <w:instrText xml:space="preserve"> PAGEREF _Toc214890759 \h </w:instrText>
            </w:r>
            <w:r>
              <w:rPr>
                <w:webHidden/>
              </w:rPr>
            </w:r>
            <w:r>
              <w:rPr>
                <w:webHidden/>
              </w:rPr>
              <w:fldChar w:fldCharType="separate"/>
            </w:r>
            <w:r>
              <w:rPr>
                <w:webHidden/>
              </w:rPr>
              <w:t>31</w:t>
            </w:r>
            <w:r>
              <w:rPr>
                <w:webHidden/>
              </w:rPr>
              <w:fldChar w:fldCharType="end"/>
            </w:r>
          </w:hyperlink>
        </w:p>
        <w:p w14:paraId="0AC690AE" w14:textId="0EFCBF40" w:rsidR="00622850" w:rsidRDefault="00622850">
          <w:pPr>
            <w:pStyle w:val="Innehll2"/>
            <w:rPr>
              <w:rFonts w:asciiTheme="minorHAnsi" w:hAnsiTheme="minorHAnsi"/>
              <w:kern w:val="2"/>
              <w:sz w:val="24"/>
              <w:szCs w:val="24"/>
              <w:lang w:eastAsia="sv-SE"/>
              <w14:ligatures w14:val="standardContextual"/>
            </w:rPr>
          </w:pPr>
          <w:hyperlink w:anchor="_Toc214890760" w:history="1">
            <w:r w:rsidRPr="00471BAB">
              <w:rPr>
                <w:rStyle w:val="Hyperlnk"/>
              </w:rPr>
              <w:t>6.4</w:t>
            </w:r>
            <w:r>
              <w:rPr>
                <w:rFonts w:asciiTheme="minorHAnsi" w:hAnsiTheme="minorHAnsi"/>
                <w:kern w:val="2"/>
                <w:sz w:val="24"/>
                <w:szCs w:val="24"/>
                <w:lang w:eastAsia="sv-SE"/>
                <w14:ligatures w14:val="standardContextual"/>
              </w:rPr>
              <w:tab/>
            </w:r>
            <w:r w:rsidRPr="00471BAB">
              <w:rPr>
                <w:rStyle w:val="Hyperlnk"/>
              </w:rPr>
              <w:t>Bostäders avstånd till kustlinjen</w:t>
            </w:r>
            <w:r>
              <w:rPr>
                <w:webHidden/>
              </w:rPr>
              <w:tab/>
            </w:r>
            <w:r>
              <w:rPr>
                <w:webHidden/>
              </w:rPr>
              <w:fldChar w:fldCharType="begin"/>
            </w:r>
            <w:r>
              <w:rPr>
                <w:webHidden/>
              </w:rPr>
              <w:instrText xml:space="preserve"> PAGEREF _Toc214890760 \h </w:instrText>
            </w:r>
            <w:r>
              <w:rPr>
                <w:webHidden/>
              </w:rPr>
            </w:r>
            <w:r>
              <w:rPr>
                <w:webHidden/>
              </w:rPr>
              <w:fldChar w:fldCharType="separate"/>
            </w:r>
            <w:r>
              <w:rPr>
                <w:webHidden/>
              </w:rPr>
              <w:t>32</w:t>
            </w:r>
            <w:r>
              <w:rPr>
                <w:webHidden/>
              </w:rPr>
              <w:fldChar w:fldCharType="end"/>
            </w:r>
          </w:hyperlink>
        </w:p>
        <w:p w14:paraId="7EA92C1D" w14:textId="1F7ECC93" w:rsidR="00622850" w:rsidRDefault="00622850">
          <w:pPr>
            <w:pStyle w:val="Innehll3"/>
            <w:tabs>
              <w:tab w:val="left" w:pos="1701"/>
            </w:tabs>
            <w:rPr>
              <w:rFonts w:asciiTheme="minorHAnsi" w:hAnsiTheme="minorHAnsi"/>
              <w:kern w:val="2"/>
              <w:sz w:val="24"/>
              <w:szCs w:val="24"/>
              <w:lang w:eastAsia="sv-SE"/>
              <w14:ligatures w14:val="standardContextual"/>
            </w:rPr>
          </w:pPr>
          <w:hyperlink w:anchor="_Toc214890761" w:history="1">
            <w:r w:rsidRPr="00471BAB">
              <w:rPr>
                <w:rStyle w:val="Hyperlnk"/>
              </w:rPr>
              <w:t>6.4.1</w:t>
            </w:r>
            <w:r>
              <w:rPr>
                <w:rFonts w:asciiTheme="minorHAnsi" w:hAnsiTheme="minorHAnsi"/>
                <w:kern w:val="2"/>
                <w:sz w:val="24"/>
                <w:szCs w:val="24"/>
                <w:lang w:eastAsia="sv-SE"/>
                <w14:ligatures w14:val="standardContextual"/>
              </w:rPr>
              <w:tab/>
            </w:r>
            <w:r w:rsidRPr="00471BAB">
              <w:rPr>
                <w:rStyle w:val="Hyperlnk"/>
              </w:rPr>
              <w:t>Bostäders avstånd från kustlinje – ackumulerat</w:t>
            </w:r>
            <w:r>
              <w:rPr>
                <w:webHidden/>
              </w:rPr>
              <w:tab/>
            </w:r>
            <w:r>
              <w:rPr>
                <w:webHidden/>
              </w:rPr>
              <w:fldChar w:fldCharType="begin"/>
            </w:r>
            <w:r>
              <w:rPr>
                <w:webHidden/>
              </w:rPr>
              <w:instrText xml:space="preserve"> PAGEREF _Toc214890761 \h </w:instrText>
            </w:r>
            <w:r>
              <w:rPr>
                <w:webHidden/>
              </w:rPr>
            </w:r>
            <w:r>
              <w:rPr>
                <w:webHidden/>
              </w:rPr>
              <w:fldChar w:fldCharType="separate"/>
            </w:r>
            <w:r>
              <w:rPr>
                <w:webHidden/>
              </w:rPr>
              <w:t>33</w:t>
            </w:r>
            <w:r>
              <w:rPr>
                <w:webHidden/>
              </w:rPr>
              <w:fldChar w:fldCharType="end"/>
            </w:r>
          </w:hyperlink>
        </w:p>
        <w:p w14:paraId="3B0E4A9F" w14:textId="291F4C96" w:rsidR="00622850" w:rsidRDefault="00622850">
          <w:pPr>
            <w:pStyle w:val="Innehll3"/>
            <w:tabs>
              <w:tab w:val="left" w:pos="1701"/>
            </w:tabs>
            <w:rPr>
              <w:rFonts w:asciiTheme="minorHAnsi" w:hAnsiTheme="minorHAnsi"/>
              <w:kern w:val="2"/>
              <w:sz w:val="24"/>
              <w:szCs w:val="24"/>
              <w:lang w:eastAsia="sv-SE"/>
              <w14:ligatures w14:val="standardContextual"/>
            </w:rPr>
          </w:pPr>
          <w:hyperlink w:anchor="_Toc214890762" w:history="1">
            <w:r w:rsidRPr="00471BAB">
              <w:rPr>
                <w:rStyle w:val="Hyperlnk"/>
              </w:rPr>
              <w:t>6.4.2</w:t>
            </w:r>
            <w:r>
              <w:rPr>
                <w:rFonts w:asciiTheme="minorHAnsi" w:hAnsiTheme="minorHAnsi"/>
                <w:kern w:val="2"/>
                <w:sz w:val="24"/>
                <w:szCs w:val="24"/>
                <w:lang w:eastAsia="sv-SE"/>
                <w14:ligatures w14:val="standardContextual"/>
              </w:rPr>
              <w:tab/>
            </w:r>
            <w:r w:rsidRPr="00471BAB">
              <w:rPr>
                <w:rStyle w:val="Hyperlnk"/>
              </w:rPr>
              <w:t>Bostäders avstånd till kustlinje, tröskelnivå och bostadstyp</w:t>
            </w:r>
            <w:r>
              <w:rPr>
                <w:webHidden/>
              </w:rPr>
              <w:tab/>
            </w:r>
            <w:r>
              <w:rPr>
                <w:webHidden/>
              </w:rPr>
              <w:fldChar w:fldCharType="begin"/>
            </w:r>
            <w:r>
              <w:rPr>
                <w:webHidden/>
              </w:rPr>
              <w:instrText xml:space="preserve"> PAGEREF _Toc214890762 \h </w:instrText>
            </w:r>
            <w:r>
              <w:rPr>
                <w:webHidden/>
              </w:rPr>
            </w:r>
            <w:r>
              <w:rPr>
                <w:webHidden/>
              </w:rPr>
              <w:fldChar w:fldCharType="separate"/>
            </w:r>
            <w:r>
              <w:rPr>
                <w:webHidden/>
              </w:rPr>
              <w:t>34</w:t>
            </w:r>
            <w:r>
              <w:rPr>
                <w:webHidden/>
              </w:rPr>
              <w:fldChar w:fldCharType="end"/>
            </w:r>
          </w:hyperlink>
        </w:p>
        <w:p w14:paraId="1543E2AF" w14:textId="2E5199CB"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69629F6F" w:rsidR="00FC50C1" w:rsidRPr="0083565B" w:rsidRDefault="00AA519A" w:rsidP="00AA519A">
      <w:pPr>
        <w:pStyle w:val="Numreradlista"/>
      </w:pPr>
      <w:r>
        <w:t>Tröskelanalyser för Skåne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90727"/>
      <w:r w:rsidRPr="0083565B">
        <w:lastRenderedPageBreak/>
        <w:t>Sammanfattning</w:t>
      </w:r>
      <w:bookmarkEnd w:id="2"/>
    </w:p>
    <w:p w14:paraId="17DD7BBC" w14:textId="14ADB668"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9B4DD1">
        <w:t>Ängelholms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71AFD734"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9B4DD1">
        <w:t>Ängelholms kommun</w:t>
      </w:r>
      <w:r w:rsidR="00402295">
        <w:t xml:space="preserve">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9B4DD1">
        <w:t>Ängelholms kommun</w:t>
      </w:r>
      <w:r w:rsidR="009D29E8">
        <w:t xml:space="preserve">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3E247A03" w14:textId="6BBA933A" w:rsidR="00AA3A34" w:rsidRPr="0083565B"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r w:rsidR="00AA3A34" w:rsidRPr="0083565B">
        <w:br w:type="page"/>
      </w:r>
    </w:p>
    <w:p w14:paraId="1AEF3E6E" w14:textId="66A29CDD" w:rsidR="00954A63" w:rsidRDefault="00954A63" w:rsidP="00414880">
      <w:pPr>
        <w:pStyle w:val="Rubrik1"/>
      </w:pPr>
      <w:bookmarkStart w:id="3" w:name="_Toc31643983"/>
      <w:bookmarkStart w:id="4" w:name="_Toc214890728"/>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34A2F31E"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66AE6E69" w:rsidR="00F27BAA" w:rsidRPr="00954A63" w:rsidRDefault="00ED2E16" w:rsidP="00954A63">
      <w:r>
        <w:t>De g</w:t>
      </w:r>
      <w:r w:rsidR="00F27BAA">
        <w:t>rafer</w:t>
      </w:r>
      <w:r w:rsidR="00640EA2">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2" w:history="1">
        <w:r w:rsidR="00931C46" w:rsidRPr="006B364C">
          <w:rPr>
            <w:rStyle w:val="Hyperlnk"/>
          </w:rPr>
          <w:t>Kustdata</w:t>
        </w:r>
        <w:r w:rsidR="00640EA2">
          <w:rPr>
            <w:rStyle w:val="Hyperlnk"/>
          </w:rPr>
          <w:softHyphen/>
        </w:r>
        <w:r w:rsidR="00931C46" w:rsidRPr="006B364C">
          <w:rPr>
            <w:rStyle w:val="Hyperlnk"/>
          </w:rPr>
          <w:t>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90729"/>
      <w:r>
        <w:t>I</w:t>
      </w:r>
      <w:bookmarkEnd w:id="3"/>
      <w:r>
        <w:t>ntroduktion</w:t>
      </w:r>
      <w:bookmarkEnd w:id="5"/>
      <w:bookmarkEnd w:id="6"/>
      <w:bookmarkEnd w:id="7"/>
    </w:p>
    <w:p w14:paraId="244689C2" w14:textId="1E30BDC1" w:rsidR="00616FB9" w:rsidRDefault="00616FB9" w:rsidP="007F4FE4">
      <w:pPr>
        <w:pStyle w:val="Rubrik2"/>
      </w:pPr>
      <w:bookmarkStart w:id="8" w:name="_Hlk213401431"/>
      <w:bookmarkStart w:id="9" w:name="_Toc214890730"/>
      <w:r>
        <w:t>Havet stiger</w:t>
      </w:r>
      <w:bookmarkEnd w:id="9"/>
    </w:p>
    <w:p w14:paraId="6433DDFC" w14:textId="5D568312" w:rsidR="00B72A20" w:rsidRDefault="00B72A20" w:rsidP="00B72A20">
      <w:bookmarkStart w:id="10" w:name="_Hlk213330306"/>
      <w:r>
        <w:t>Den globala havsnivån stiger som en direkt konsekvens av den ökande globala medel</w:t>
      </w:r>
      <w:r>
        <w:softHyphen/>
        <w:t>temperaturen. Denna höjning beror främst på två faktorer; att havsvattnet expanderar när det värms upp (termisk expansion</w:t>
      </w:r>
      <w:r w:rsidR="00206661">
        <w:t>)</w:t>
      </w:r>
      <w:r w:rsidR="00FA568E">
        <w:t xml:space="preserve"> och</w:t>
      </w:r>
      <w:r>
        <w:t xml:space="preserve">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w:t>
      </w:r>
      <w:r w:rsidR="0080029F">
        <w:t xml:space="preserve"> Den framtida stigningstakten påverkas av mänskliga utsläpp av växthusgaser</w:t>
      </w:r>
      <w:r w:rsidR="00EF38ED">
        <w:t>,</w:t>
      </w:r>
      <w:r w:rsidR="0080029F">
        <w:t xml:space="preserve"> men i ett klimatscenario med </w:t>
      </w:r>
      <w:r w:rsidR="004A5C2B">
        <w:t xml:space="preserve">fortsatt </w:t>
      </w:r>
      <w:r w:rsidR="0080029F">
        <w:t>höga utsläpp (SSP5-8,5) beräknas den globala havsnivån kring 2150 ha stigit mellan 98-188</w:t>
      </w:r>
      <w:r w:rsidR="004A5C2B">
        <w:rPr>
          <w:rStyle w:val="Fotnotsreferens"/>
        </w:rPr>
        <w:footnoteReference w:id="1"/>
      </w:r>
      <w:r w:rsidR="0080029F">
        <w:t xml:space="preserve"> cm.    </w:t>
      </w:r>
    </w:p>
    <w:p w14:paraId="379923E2" w14:textId="77777777" w:rsidR="00330A64" w:rsidRDefault="00FA568E" w:rsidP="007C6B99">
      <w:pPr>
        <w:sectPr w:rsidR="00330A64"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w:t>
      </w:r>
      <w:r w:rsidR="00B72A20">
        <w:t>ermisk expansion och avsmältning av inlandsisar är långsamma processer som kräver lång tid för att nå nya jämviktslägen. Även om alla mänskliga utsläpp av växthus</w:t>
      </w:r>
      <w:r w:rsidR="00B72A20">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sidR="00640EA2">
        <w:rPr>
          <w:rStyle w:val="Fotnotsreferens"/>
        </w:rPr>
        <w:footnoteReference w:id="2"/>
      </w:r>
      <w:r w:rsidR="00B72A20">
        <w:t>. Vid 2°C uppvärmning beräknas höjningen bli 2–6 meter, och vid 5°C hela 19–22 meter.</w:t>
      </w:r>
      <w:r>
        <w:t xml:space="preserve"> Även om det är svårt att förhålla sig till så långa tidsperspektiv visar s</w:t>
      </w:r>
      <w:r w:rsidR="007B0FEA">
        <w:t xml:space="preserve">iffrorna att kuststäder kommer att behöva </w:t>
      </w:r>
      <w:r>
        <w:t xml:space="preserve">hantera </w:t>
      </w:r>
      <w:r w:rsidR="00B72A20">
        <w:t xml:space="preserve">risker </w:t>
      </w:r>
      <w:r w:rsidR="007B0FEA">
        <w:t xml:space="preserve">som följer av stigande hav </w:t>
      </w:r>
      <w:r w:rsidR="00B72A20">
        <w:t xml:space="preserve">under </w:t>
      </w:r>
      <w:r w:rsidR="007B0FEA">
        <w:t xml:space="preserve">mycket </w:t>
      </w:r>
      <w:r w:rsidR="00B72A20">
        <w:t>lång tid</w:t>
      </w:r>
      <w:r w:rsidR="007B0FEA">
        <w:t xml:space="preserve">, betydligt längre än de tidsperspektiv som </w:t>
      </w:r>
      <w:r>
        <w:t xml:space="preserve">normalt </w:t>
      </w:r>
      <w:r w:rsidR="007B0FEA">
        <w:t>tillämpas inom fysisk planering</w:t>
      </w:r>
      <w:r w:rsidR="00B72A20">
        <w:t xml:space="preserve">. </w:t>
      </w:r>
    </w:p>
    <w:p w14:paraId="6972935B" w14:textId="4EEC578A" w:rsidR="00B72A20" w:rsidRDefault="007B0FEA" w:rsidP="007C6B99">
      <w:r>
        <w:lastRenderedPageBreak/>
        <w:t>Samtidigt</w:t>
      </w:r>
      <w:r w:rsidR="00FA568E">
        <w:t xml:space="preserve"> är översvämnings- och erosionsrisker inte </w:t>
      </w:r>
      <w:r w:rsidR="00206661">
        <w:t xml:space="preserve">bara </w:t>
      </w:r>
      <w:r w:rsidR="00FA568E">
        <w:t>avlägsn</w:t>
      </w:r>
      <w:r w:rsidR="00206661">
        <w:t>a</w:t>
      </w:r>
      <w:r w:rsidR="00FA568E">
        <w:t xml:space="preserve"> framtid</w:t>
      </w:r>
      <w:r w:rsidR="00206661">
        <w:t>sfrågor</w:t>
      </w:r>
      <w:r w:rsidR="00FA568E">
        <w:t>, många kuststäder står redan i dagens klimat inför betydande risker om de drabbas av stormar och extrema högvatten.</w:t>
      </w:r>
    </w:p>
    <w:p w14:paraId="60D19431" w14:textId="390F9A0A" w:rsidR="00634860" w:rsidRDefault="007F4FE4" w:rsidP="005E3069">
      <w:pPr>
        <w:pStyle w:val="Rubrik2"/>
      </w:pPr>
      <w:bookmarkStart w:id="11" w:name="_Hlk213401456"/>
      <w:bookmarkStart w:id="12" w:name="_Toc214890731"/>
      <w:bookmarkEnd w:id="10"/>
      <w:bookmarkEnd w:id="8"/>
      <w:r>
        <w:t>SGI:s roll och tidigare arbete</w:t>
      </w:r>
      <w:bookmarkEnd w:id="12"/>
    </w:p>
    <w:p w14:paraId="48178D74" w14:textId="199E84C9" w:rsidR="00F72503" w:rsidRPr="00F72503" w:rsidRDefault="00954627" w:rsidP="00F72503">
      <w:pPr>
        <w:rPr>
          <w:i/>
          <w:iCs/>
        </w:rPr>
      </w:pPr>
      <w:bookmarkStart w:id="13" w:name="_Hlk208574077"/>
      <w:bookmarkEnd w:id="11"/>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330A64">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4CF11A3F"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9B4DD1">
        <w:t>Ängelholms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695B5722"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r w:rsidR="00330A64">
        <w:t>mejl</w:t>
      </w:r>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4" w:name="_Ref160787966"/>
      <w:bookmarkStart w:id="15" w:name="_Toc214890732"/>
      <w:r>
        <w:t>Målgrupp</w:t>
      </w:r>
      <w:bookmarkEnd w:id="15"/>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6" w:name="_Toc214890733"/>
      <w:r>
        <w:lastRenderedPageBreak/>
        <w:t>Syfte</w:t>
      </w:r>
      <w:bookmarkEnd w:id="14"/>
      <w:bookmarkEnd w:id="16"/>
    </w:p>
    <w:p w14:paraId="44AE440A" w14:textId="122BBD34" w:rsidR="00A83635" w:rsidRDefault="00A83635" w:rsidP="00330A64">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0153603A"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393F7048"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beslut under osäkerhet.</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7DA0908" w14:textId="57490B09" w:rsidR="00CD4639"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7" w:name="_Ref160619515"/>
      <w:bookmarkStart w:id="18" w:name="_Toc214890734"/>
      <w:r>
        <w:lastRenderedPageBreak/>
        <w:t>Användning</w:t>
      </w:r>
      <w:bookmarkEnd w:id="17"/>
      <w:bookmarkEnd w:id="18"/>
    </w:p>
    <w:p w14:paraId="53E54609" w14:textId="72A6B0D1" w:rsidR="003D4377" w:rsidRDefault="003D4377" w:rsidP="003D4377">
      <w:pPr>
        <w:pStyle w:val="Rubrik3"/>
      </w:pPr>
      <w:bookmarkStart w:id="19" w:name="_Toc214890735"/>
      <w:r>
        <w:t>Generell använd</w:t>
      </w:r>
      <w:r w:rsidR="006352F5">
        <w:t>ning</w:t>
      </w:r>
      <w:bookmarkEnd w:id="19"/>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12F343C5" w:rsidR="00015C04" w:rsidRDefault="00015C04" w:rsidP="00015C04">
      <w:pPr>
        <w:pStyle w:val="Liststycke"/>
        <w:numPr>
          <w:ilvl w:val="0"/>
          <w:numId w:val="29"/>
        </w:numPr>
      </w:pPr>
      <w:r>
        <w:t>Antal byggnader</w:t>
      </w:r>
      <w:r w:rsidR="006F6087">
        <w:t xml:space="preserve"> i </w:t>
      </w:r>
      <w:r w:rsidR="009B4DD1">
        <w:t>Ängelholms kommun</w:t>
      </w:r>
      <w:r w:rsidR="006F6087">
        <w:t xml:space="preserve"> som riskerar att översvämmas vid given havsnivå</w:t>
      </w:r>
      <w:r>
        <w:t xml:space="preserve"> (st)</w:t>
      </w:r>
    </w:p>
    <w:p w14:paraId="6A6D80B2" w14:textId="3351F32E" w:rsidR="00015C04" w:rsidRDefault="00015C04" w:rsidP="00015C04">
      <w:pPr>
        <w:pStyle w:val="Liststycke"/>
        <w:numPr>
          <w:ilvl w:val="0"/>
          <w:numId w:val="29"/>
        </w:numPr>
      </w:pPr>
      <w:r>
        <w:t xml:space="preserve">Antal bostadshus </w:t>
      </w:r>
      <w:r w:rsidR="006F6087">
        <w:t xml:space="preserve">i </w:t>
      </w:r>
      <w:r w:rsidR="009B4DD1">
        <w:t>Ängelholms kommun</w:t>
      </w:r>
      <w:r w:rsidR="006F6087">
        <w:t xml:space="preserve"> som riskerar att översvämmas vid given havsnivå </w:t>
      </w:r>
      <w:r>
        <w:t>(st)</w:t>
      </w:r>
    </w:p>
    <w:p w14:paraId="047A2367" w14:textId="75A8C1C4" w:rsidR="00015C04" w:rsidRDefault="00015C04" w:rsidP="00015C04">
      <w:pPr>
        <w:pStyle w:val="Liststycke"/>
        <w:numPr>
          <w:ilvl w:val="0"/>
          <w:numId w:val="29"/>
        </w:numPr>
      </w:pPr>
      <w:r>
        <w:t xml:space="preserve">Antal flerfamiljshus </w:t>
      </w:r>
      <w:r w:rsidR="006F6087">
        <w:t xml:space="preserve">i </w:t>
      </w:r>
      <w:r w:rsidR="009B4DD1">
        <w:t>Ängelholms kommun</w:t>
      </w:r>
      <w:r w:rsidR="006F6087">
        <w:t xml:space="preserve"> som riskerar att översvämmas vid given havsnivå </w:t>
      </w:r>
      <w:r>
        <w:t>(st)</w:t>
      </w:r>
    </w:p>
    <w:p w14:paraId="3FE2D235" w14:textId="397520AA" w:rsidR="00015C04" w:rsidRDefault="00015C04" w:rsidP="00015C04">
      <w:pPr>
        <w:pStyle w:val="Liststycke"/>
        <w:numPr>
          <w:ilvl w:val="0"/>
          <w:numId w:val="29"/>
        </w:numPr>
      </w:pPr>
      <w:r>
        <w:t xml:space="preserve">Antal byggnader för samhällsfunktion </w:t>
      </w:r>
      <w:r w:rsidR="006F6087">
        <w:t xml:space="preserve">i </w:t>
      </w:r>
      <w:r w:rsidR="009B4DD1">
        <w:t>Ängelholms kommun</w:t>
      </w:r>
      <w:r w:rsidR="006F6087">
        <w:t xml:space="preserve"> som riskerar att översvämmas vid given havsnivå </w:t>
      </w:r>
      <w:r>
        <w:t>(st)</w:t>
      </w:r>
    </w:p>
    <w:p w14:paraId="20C307AF" w14:textId="1F2018F0"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9B4DD1">
        <w:t>Ängelholms kommun</w:t>
      </w:r>
      <w:r w:rsidR="006F6087">
        <w:t xml:space="preserve">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330A64">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20"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20"/>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1" w:name="_Hlk211594882"/>
      <w:bookmarkStart w:id="22" w:name="_Toc214890736"/>
      <w:r>
        <w:lastRenderedPageBreak/>
        <w:t>S</w:t>
      </w:r>
      <w:r w:rsidR="003D4377">
        <w:t>ynergier med underlag från SMHI</w:t>
      </w:r>
      <w:bookmarkEnd w:id="22"/>
    </w:p>
    <w:bookmarkEnd w:id="21"/>
    <w:p w14:paraId="3276F342" w14:textId="6B811F62" w:rsidR="00777B65" w:rsidRDefault="00713A22" w:rsidP="00330A64">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3E8ACA79"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9B4DD1">
        <w:t>Ängelholms kommun</w:t>
      </w:r>
      <w:r w:rsidR="00400584">
        <w:t xml:space="preserve">. </w:t>
      </w:r>
    </w:p>
    <w:p w14:paraId="6660066E" w14:textId="4D59675B" w:rsidR="00E00578" w:rsidRDefault="00847E6B" w:rsidP="00E00578">
      <w:pPr>
        <w:keepNext/>
      </w:pPr>
      <w:r>
        <w:rPr>
          <w:noProof/>
        </w:rPr>
        <w:drawing>
          <wp:inline distT="0" distB="0" distL="0" distR="0" wp14:anchorId="79DEDB02" wp14:editId="01195D9C">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1B3875BA" w:rsidR="005052D1" w:rsidRDefault="00E00578" w:rsidP="00E00578">
      <w:pPr>
        <w:pStyle w:val="Beskrivning"/>
      </w:pPr>
      <w:bookmarkStart w:id="23" w:name="_Ref208320367"/>
      <w:bookmarkStart w:id="24"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3"/>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4"/>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57CEC103"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 point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9B4DD1">
        <w:t>Ängelholms kommun</w:t>
      </w:r>
      <w:r w:rsidR="00F52384">
        <w:t xml:space="preserve">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5" w:name="_Toc214890737"/>
      <w:r>
        <w:t>Synergier med underlag från MSB</w:t>
      </w:r>
      <w:bookmarkEnd w:id="25"/>
    </w:p>
    <w:p w14:paraId="528CDCF7" w14:textId="7E5BD2E7"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9B4DD1">
        <w:t>Ängelholms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6" w:name="_Ref208578840"/>
      <w:bookmarkStart w:id="27" w:name="_Toc214890738"/>
      <w:r>
        <w:lastRenderedPageBreak/>
        <w:t>Metod</w:t>
      </w:r>
      <w:bookmarkEnd w:id="26"/>
      <w:bookmarkEnd w:id="27"/>
    </w:p>
    <w:p w14:paraId="00918EC2" w14:textId="65605563" w:rsidR="003E65C2" w:rsidRDefault="003E65C2" w:rsidP="003E65C2">
      <w:pPr>
        <w:pStyle w:val="Rubrik2"/>
      </w:pPr>
      <w:bookmarkStart w:id="28" w:name="_Toc214890739"/>
      <w:r>
        <w:t>Tröskelanalyser</w:t>
      </w:r>
      <w:bookmarkEnd w:id="28"/>
    </w:p>
    <w:p w14:paraId="071C1F01" w14:textId="2021F6F3" w:rsidR="003F5DA6" w:rsidRDefault="003F5DA6" w:rsidP="003F5DA6">
      <w:pPr>
        <w:pStyle w:val="Rubrik3"/>
      </w:pPr>
      <w:bookmarkStart w:id="29" w:name="_Toc214890740"/>
      <w:r>
        <w:t>Övergripande metodbeskrivning</w:t>
      </w:r>
      <w:bookmarkEnd w:id="29"/>
    </w:p>
    <w:p w14:paraId="2F013CC0" w14:textId="3BF0B3A1"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9B4DD1">
        <w:t>Ängelholms kommun</w:t>
      </w:r>
      <w:r w:rsidR="00FC6164">
        <w:t xml:space="preserve">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30" w:name="_Toc214890741"/>
      <w:r>
        <w:t>Fördjupad metodbeskrivning</w:t>
      </w:r>
      <w:bookmarkEnd w:id="30"/>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4E0174D7"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9B4DD1">
        <w:t>Ängelholms kommun</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542DFE49" w14:textId="77777777" w:rsidR="00330A64" w:rsidRDefault="00551FC5" w:rsidP="00632322">
      <w:pPr>
        <w:sectPr w:rsidR="00330A64"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0D0680F0"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1"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1"/>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2" w:name="_Ref161222310"/>
      <w:bookmarkStart w:id="33" w:name="_Toc214890742"/>
      <w:r>
        <w:lastRenderedPageBreak/>
        <w:t>Taxeringsvärde</w:t>
      </w:r>
      <w:bookmarkEnd w:id="32"/>
      <w:bookmarkEnd w:id="33"/>
    </w:p>
    <w:p w14:paraId="70483171" w14:textId="27060986" w:rsidR="00DA533D" w:rsidRDefault="00EF4302" w:rsidP="00DA533D">
      <w:r>
        <w:t xml:space="preserve">Taxeringsvärden </w:t>
      </w:r>
      <w:r w:rsidR="0020147A">
        <w:t xml:space="preserve">för bostadsbyggnader </w:t>
      </w:r>
      <w:r>
        <w:t>hämtas</w:t>
      </w:r>
      <w:r w:rsidR="00CC417A">
        <w:t xml:space="preserve"> från</w:t>
      </w:r>
      <w:r>
        <w:t xml:space="preserve"> </w:t>
      </w:r>
      <w:r w:rsidR="0010737D">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4" w:name="_Ref161222987"/>
      <w:bookmarkStart w:id="35" w:name="_Toc214890743"/>
      <w:r>
        <w:t>Vattendjup vid byggnad</w:t>
      </w:r>
      <w:bookmarkEnd w:id="34"/>
      <w:bookmarkEnd w:id="35"/>
    </w:p>
    <w:p w14:paraId="7B3D348F" w14:textId="794C1067" w:rsidR="00B16136" w:rsidRDefault="00B16136" w:rsidP="00B16136">
      <w:pPr>
        <w:pStyle w:val="Rubrik3"/>
      </w:pPr>
      <w:bookmarkStart w:id="36" w:name="_Toc214890744"/>
      <w:r>
        <w:t>Övergripande metodbeskrivning</w:t>
      </w:r>
      <w:bookmarkEnd w:id="36"/>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7" w:name="_Toc214890745"/>
      <w:r>
        <w:t>Fördjupad metodbeskrivning</w:t>
      </w:r>
      <w:bookmarkEnd w:id="37"/>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8" w:name="_Toc214890746"/>
      <w:r>
        <w:t>Avstånd från kustlinje</w:t>
      </w:r>
      <w:bookmarkEnd w:id="38"/>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18C3A0EE" w14:textId="32C88086" w:rsidR="00D5327F"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0F75BDC" w14:textId="77777777" w:rsidR="00D5327F" w:rsidRDefault="00D5327F">
      <w:r>
        <w:br w:type="page"/>
      </w:r>
    </w:p>
    <w:p w14:paraId="55769B53" w14:textId="5F0AF2D2" w:rsidR="009019D4" w:rsidRDefault="00317361" w:rsidP="007D5026">
      <w:pPr>
        <w:pStyle w:val="Rubrik1"/>
      </w:pPr>
      <w:bookmarkStart w:id="39" w:name="_Ref208578962"/>
      <w:bookmarkStart w:id="40" w:name="_Ref208579599"/>
      <w:bookmarkStart w:id="41" w:name="_Toc214890747"/>
      <w:r>
        <w:lastRenderedPageBreak/>
        <w:t>A</w:t>
      </w:r>
      <w:r w:rsidR="007D5026">
        <w:t>ntaganden</w:t>
      </w:r>
      <w:r w:rsidR="00C20976">
        <w:t xml:space="preserve"> och förenklingar</w:t>
      </w:r>
      <w:bookmarkEnd w:id="39"/>
      <w:bookmarkEnd w:id="40"/>
      <w:bookmarkEnd w:id="41"/>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2" w:name="_Ref208579069"/>
      <w:bookmarkStart w:id="43" w:name="_Ref208579309"/>
      <w:bookmarkStart w:id="44" w:name="_Toc214890748"/>
      <w:r>
        <w:lastRenderedPageBreak/>
        <w:t>Datakällor</w:t>
      </w:r>
      <w:bookmarkEnd w:id="42"/>
      <w:bookmarkEnd w:id="43"/>
      <w:bookmarkEnd w:id="44"/>
    </w:p>
    <w:p w14:paraId="2C37CFEB" w14:textId="5C6B1BBF" w:rsidR="00FE6527" w:rsidRDefault="00FE6527" w:rsidP="00FE6527">
      <w:pPr>
        <w:pStyle w:val="Rubrik2"/>
      </w:pPr>
      <w:bookmarkStart w:id="45" w:name="_Ref174357410"/>
      <w:bookmarkStart w:id="46" w:name="_Ref160542076"/>
      <w:bookmarkStart w:id="47" w:name="_Toc214890749"/>
      <w:r>
        <w:t>Höjdmodell från Lantmäteriet</w:t>
      </w:r>
      <w:bookmarkEnd w:id="45"/>
      <w:bookmarkEnd w:id="47"/>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8" w:name="_Ref174352118"/>
      <w:bookmarkStart w:id="49" w:name="_Toc214890750"/>
      <w:r>
        <w:t>Tröskelraster från Scalgo Live</w:t>
      </w:r>
      <w:bookmarkEnd w:id="46"/>
      <w:bookmarkEnd w:id="48"/>
      <w:bookmarkEnd w:id="49"/>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747E9F70"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Det kan inte uteslutas att </w:t>
      </w:r>
      <w:r w:rsidR="004D14F7">
        <w:t xml:space="preserve">senare </w:t>
      </w:r>
      <w:r w:rsidRPr="001E273B">
        <w:t xml:space="preserve">erosion </w:t>
      </w:r>
      <w:r w:rsidR="00E719C9" w:rsidRPr="001E273B">
        <w:t>h</w:t>
      </w:r>
      <w:r w:rsidRPr="001E273B">
        <w:t>a</w:t>
      </w:r>
      <w:r w:rsidR="00E719C9" w:rsidRPr="001E273B">
        <w:t>r</w:t>
      </w:r>
      <w:r w:rsidRPr="001E273B">
        <w:t xml:space="preserve"> påverkat tröskelnivåerna i kommunen</w:t>
      </w:r>
      <w:r w:rsidR="00471EEF">
        <w:t>,</w:t>
      </w:r>
      <w:r w:rsidRPr="001E273B">
        <w:t xml:space="preserve"> och att översvämning kan ske vid lägre nivåer än vad tröskelanalyserna i denna rapport visar. Det är också möjligt att tröskelnivåerna har förblivit snarlika, men att mäktigheten i dyner/höjdryggar som skyddar mot översvämning har minskat och att risken för genombrott därför har ökat. </w:t>
      </w:r>
      <w:r w:rsidR="00E719C9" w:rsidRPr="001E273B">
        <w:t>Om kommunen misstänker att så är fallet bör detta undersökas vidare av kommunen.</w:t>
      </w:r>
      <w:r>
        <w:t xml:space="preserve"> </w:t>
      </w:r>
    </w:p>
    <w:p w14:paraId="52269E55" w14:textId="60EFA21F" w:rsidR="009836C5" w:rsidRDefault="00954A63" w:rsidP="00954A63">
      <w:r>
        <w:t>För en korrekt bild av vilka områden som kan nås av havsvatten är det viktigt att flödes</w:t>
      </w:r>
      <w:r w:rsidR="009836C5">
        <w:softHyphen/>
      </w:r>
      <w:r>
        <w:t xml:space="preserve">vägar </w:t>
      </w:r>
      <w:r w:rsidR="009836C5">
        <w:t xml:space="preserve">och kulvertar vid </w:t>
      </w:r>
      <w:r>
        <w:t>höjdryggar som vägar eller järnvägar</w:t>
      </w:r>
      <w:r w:rsidR="009836C5">
        <w:t xml:space="preserve"> är korrekt inlagda</w:t>
      </w:r>
      <w:r>
        <w:t xml:space="preserve">.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p>
    <w:p w14:paraId="3845D368" w14:textId="4BAE0B4D" w:rsidR="00954A63" w:rsidRDefault="009836C5" w:rsidP="00954A63">
      <w:r>
        <w:t xml:space="preserve">Vid en grov kvalitetskontroll konstaterade </w:t>
      </w:r>
      <w:r w:rsidR="00954A63">
        <w:t>SGI</w:t>
      </w:r>
      <w:r>
        <w:t xml:space="preserve"> att det i resultaten fanns en falsk flödesväg vid pumpstation DPU204, ”Invallningen”, som gjorde att Havsbaden översvämmades från Rönne å på ett felaktigt sätt. Denna falska flödesväg </w:t>
      </w:r>
      <w:r w:rsidR="005E1610">
        <w:t>har av SGI justerats. R</w:t>
      </w:r>
      <w:r>
        <w:t xml:space="preserve">esultaten som </w:t>
      </w:r>
      <w:r w:rsidR="005E1610">
        <w:t>visas</w:t>
      </w:r>
      <w:r>
        <w:t xml:space="preserve"> i denna rapport </w:t>
      </w:r>
      <w:r w:rsidR="005E1610">
        <w:t xml:space="preserve">bygger på att flödesvägen är </w:t>
      </w:r>
      <w:r>
        <w:t>stängd</w:t>
      </w:r>
      <w:r w:rsidR="005E1610">
        <w:t>,</w:t>
      </w:r>
      <w:r>
        <w:t xml:space="preserve"> men</w:t>
      </w:r>
      <w:r w:rsidR="00954A63">
        <w:t xml:space="preserve"> </w:t>
      </w:r>
      <w:r w:rsidR="005E1610">
        <w:t xml:space="preserve">sett till </w:t>
      </w:r>
      <w:r w:rsidR="00E46D46">
        <w:t xml:space="preserve">att </w:t>
      </w:r>
      <w:r w:rsidR="005E1610">
        <w:t xml:space="preserve">SGI:s analys är av </w:t>
      </w:r>
      <w:r>
        <w:t xml:space="preserve">övergripande </w:t>
      </w:r>
      <w:r w:rsidR="005E1610">
        <w:t xml:space="preserve">karaktär och täcker två hela län </w:t>
      </w:r>
      <w:r>
        <w:t xml:space="preserve">kan </w:t>
      </w:r>
      <w:r w:rsidR="005E1610">
        <w:t xml:space="preserve">det inte </w:t>
      </w:r>
      <w:r w:rsidR="00954A63">
        <w:t xml:space="preserve">uteslutas att </w:t>
      </w:r>
      <w:r w:rsidR="00E46D46">
        <w:t xml:space="preserve">en djupdykning skulle identifiera </w:t>
      </w:r>
      <w:r w:rsidR="005E1610">
        <w:t>ytterligare</w:t>
      </w:r>
      <w:r>
        <w:t xml:space="preserve"> </w:t>
      </w:r>
      <w:r w:rsidR="00954A63">
        <w:t xml:space="preserve">flödesvägar som </w:t>
      </w:r>
      <w:r>
        <w:t>är missrepresenterade</w:t>
      </w:r>
      <w:r w:rsidR="00954A63">
        <w:t xml:space="preserve">. </w:t>
      </w:r>
    </w:p>
    <w:p w14:paraId="2F2B33EA" w14:textId="1B830FCC" w:rsidR="00954A63" w:rsidRDefault="0010737D" w:rsidP="00954A63">
      <w:pPr>
        <w:pStyle w:val="Rubrik2"/>
      </w:pPr>
      <w:bookmarkStart w:id="50" w:name="_Ref161181328"/>
      <w:bookmarkStart w:id="51" w:name="_Ref164773252"/>
      <w:bookmarkStart w:id="52" w:name="_Toc214890751"/>
      <w:r>
        <w:t>Taxerings- och b</w:t>
      </w:r>
      <w:r w:rsidR="00954A63">
        <w:t>yggnadsdata</w:t>
      </w:r>
      <w:bookmarkEnd w:id="50"/>
      <w:r w:rsidR="00FE6527">
        <w:t xml:space="preserve"> från Lantmäteriet</w:t>
      </w:r>
      <w:bookmarkEnd w:id="51"/>
      <w:bookmarkEnd w:id="52"/>
    </w:p>
    <w:p w14:paraId="72DC869E" w14:textId="357FE9BC" w:rsidR="0010737D" w:rsidRDefault="0010737D" w:rsidP="0010737D">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B34EDF" w:rsidRPr="00B34EDF">
        <w:t xml:space="preserve"> </w:t>
      </w:r>
      <w:r w:rsidR="00B34EDF">
        <w:t>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4F5C5DF5" w14:textId="0EE2F1ED" w:rsidR="00D5327F" w:rsidRDefault="0010737D">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 xml:space="preserve">som finns i skiktet ses i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r w:rsidR="00D5327F">
        <w:br w:type="page"/>
      </w:r>
    </w:p>
    <w:p w14:paraId="0F17CF38" w14:textId="3D16B5C7" w:rsidR="00954A63" w:rsidRDefault="00954A63" w:rsidP="00954A63">
      <w:pPr>
        <w:pStyle w:val="Beskrivning"/>
        <w:keepNext/>
      </w:pPr>
      <w:bookmarkStart w:id="53"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3"/>
      <w:r>
        <w:t xml:space="preserve"> </w:t>
      </w:r>
      <w:r w:rsidRPr="00F068F9">
        <w:t>Skiktbeskrivning för byggnads</w:t>
      </w:r>
      <w:r w:rsidR="0010737D">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65D32551" w14:textId="3B7C8F80" w:rsidR="00D5327F" w:rsidRDefault="00CC08BD">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w:t>
      </w:r>
      <w:r w:rsidR="00D5327F">
        <w:br w:type="page"/>
      </w:r>
    </w:p>
    <w:p w14:paraId="7F4A5FF0" w14:textId="443BED9E" w:rsidR="00954A63" w:rsidRDefault="00954A63" w:rsidP="00954A63">
      <w:pPr>
        <w:pStyle w:val="Beskrivning"/>
        <w:keepNext/>
      </w:pPr>
      <w:bookmarkStart w:id="54" w:name="_Ref160023316"/>
      <w:bookmarkEnd w:id="13"/>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4"/>
      <w:r>
        <w:t xml:space="preserve"> </w:t>
      </w:r>
      <w:r w:rsidRPr="00BA4654">
        <w:t>Ändamål</w:t>
      </w:r>
      <w:r>
        <w:t xml:space="preserve"> för </w:t>
      </w:r>
      <w:r w:rsidR="00890E5A">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1FF093EB" w14:textId="77777777" w:rsidR="00954A63" w:rsidRDefault="00954A63" w:rsidP="00954A63"/>
    <w:p w14:paraId="6B675D62" w14:textId="77777777" w:rsidR="00954A63" w:rsidRDefault="00954A63" w:rsidP="00954A63"/>
    <w:p w14:paraId="77766F96" w14:textId="77777777" w:rsidR="00954A63" w:rsidRDefault="00954A63" w:rsidP="00954A63"/>
    <w:p w14:paraId="15A3B86B" w14:textId="77777777" w:rsidR="00954A63" w:rsidRDefault="00954A63" w:rsidP="00954A63"/>
    <w:p w14:paraId="44E69C24" w14:textId="77777777" w:rsidR="00954A63" w:rsidRDefault="00954A63" w:rsidP="00954A63"/>
    <w:p w14:paraId="5E00DE8D" w14:textId="77777777" w:rsidR="00954A63" w:rsidRDefault="00954A63" w:rsidP="00954A63">
      <w:r>
        <w:br w:type="page"/>
      </w:r>
    </w:p>
    <w:p w14:paraId="2999A6C3" w14:textId="2EC3EF87" w:rsidR="00AE598A" w:rsidRDefault="00AE598A" w:rsidP="00F0589C">
      <w:pPr>
        <w:pStyle w:val="Rubrik1"/>
      </w:pPr>
      <w:bookmarkStart w:id="55" w:name="_Ref164685958"/>
      <w:bookmarkStart w:id="56" w:name="_Toc214890752"/>
      <w:r>
        <w:lastRenderedPageBreak/>
        <w:t>Resultat</w:t>
      </w:r>
      <w:bookmarkEnd w:id="55"/>
      <w:bookmarkEnd w:id="56"/>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7" w:name="_Ref169251012"/>
      <w:bookmarkStart w:id="58" w:name="_Toc214890753"/>
      <w:r>
        <w:t>Tröskelanalys: a</w:t>
      </w:r>
      <w:r w:rsidR="00AE598A">
        <w:t>ntal byggnader</w:t>
      </w:r>
      <w:bookmarkEnd w:id="57"/>
      <w:bookmarkEnd w:id="58"/>
      <w:r w:rsidR="006672F4">
        <w:t xml:space="preserve"> </w:t>
      </w:r>
    </w:p>
    <w:p w14:paraId="615E0551" w14:textId="6BA72424"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9" w:name="_Ref161831607"/>
      <w:bookmarkStart w:id="60" w:name="_Toc214890754"/>
      <w:r>
        <w:t>Tröskelanalys: a</w:t>
      </w:r>
      <w:r w:rsidR="00F0589C">
        <w:t>lla b</w:t>
      </w:r>
      <w:r w:rsidR="006672F4">
        <w:t>yggnad</w:t>
      </w:r>
      <w:r>
        <w:t>er</w:t>
      </w:r>
      <w:bookmarkEnd w:id="59"/>
      <w:bookmarkEnd w:id="60"/>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1F9A6E22" w:rsidR="004B5ADA" w:rsidRDefault="00E122EA">
      <w:bookmarkStart w:id="61" w:name="_Hlk159577066"/>
      <w:r>
        <w:rPr>
          <w:noProof/>
        </w:rPr>
        <w:drawing>
          <wp:inline distT="0" distB="0" distL="0" distR="0" wp14:anchorId="577CC695" wp14:editId="3B4B5027">
            <wp:extent cx="5039360" cy="3305810"/>
            <wp:effectExtent l="0" t="0" r="8890" b="8890"/>
            <wp:docPr id="410263506" name="Bildobjekt 1"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63506" name="Bildobjekt 1" descr="En bild som visar text, linje, Graf, diagram&#10;&#10;AI-genererat innehåll kan vara felaktig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2" w:name="_Toc214890755"/>
      <w:bookmarkEnd w:id="61"/>
      <w:r>
        <w:lastRenderedPageBreak/>
        <w:t xml:space="preserve">Tröskelanalys: </w:t>
      </w:r>
      <w:r w:rsidR="00F0589C">
        <w:t>Byggnader för bostadsändamål</w:t>
      </w:r>
      <w:bookmarkEnd w:id="62"/>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5534E039" w:rsidR="003C67A2" w:rsidRDefault="00E122EA" w:rsidP="003C67A2">
      <w:r>
        <w:rPr>
          <w:noProof/>
        </w:rPr>
        <w:drawing>
          <wp:inline distT="0" distB="0" distL="0" distR="0" wp14:anchorId="07F58BCF" wp14:editId="47DF00AD">
            <wp:extent cx="5039360" cy="3305810"/>
            <wp:effectExtent l="0" t="0" r="8890" b="8890"/>
            <wp:docPr id="1965738061" name="Bildobjekt 2"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38061" name="Bildobjekt 2" descr="En bild som visar text, linje, Graf, diagram&#10;&#10;AI-genererat innehåll kan vara felakti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E2D4BFA" w14:textId="59192AF9" w:rsidR="006672F4" w:rsidRDefault="00E122EA" w:rsidP="006672F4">
      <w:r>
        <w:rPr>
          <w:noProof/>
        </w:rPr>
        <w:drawing>
          <wp:inline distT="0" distB="0" distL="0" distR="0" wp14:anchorId="593ED613" wp14:editId="1DD5791B">
            <wp:extent cx="5039360" cy="3305810"/>
            <wp:effectExtent l="0" t="0" r="8890" b="8890"/>
            <wp:docPr id="521011829" name="Bildobjekt 3"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11829" name="Bildobjekt 3" descr="En bild som visar text, linje, Graf, diagram&#10;&#10;AI-genererat innehåll kan vara felaktig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FBF95DD" w14:textId="57409416" w:rsidR="003C67A2" w:rsidRDefault="00E122EA" w:rsidP="006672F4">
      <w:r>
        <w:rPr>
          <w:noProof/>
        </w:rPr>
        <w:lastRenderedPageBreak/>
        <w:drawing>
          <wp:inline distT="0" distB="0" distL="0" distR="0" wp14:anchorId="0997EA41" wp14:editId="4ACBC2C1">
            <wp:extent cx="5039360" cy="3305810"/>
            <wp:effectExtent l="0" t="0" r="8890" b="8890"/>
            <wp:docPr id="1846654885" name="Bildobjekt 4"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54885" name="Bildobjekt 4" descr="En bild som visar text, linje, Graf, diagram&#10;&#10;AI-genererat innehåll kan vara felaktig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5DE2693" w14:textId="483AA635" w:rsidR="003C67A2" w:rsidRDefault="00E122EA" w:rsidP="006672F4">
      <w:r>
        <w:rPr>
          <w:noProof/>
        </w:rPr>
        <w:drawing>
          <wp:inline distT="0" distB="0" distL="0" distR="0" wp14:anchorId="6B0DD988" wp14:editId="72C8B038">
            <wp:extent cx="5039360" cy="3305810"/>
            <wp:effectExtent l="0" t="0" r="8890" b="8890"/>
            <wp:docPr id="1201361074" name="Bildobjekt 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1074" name="Bildobjekt 5" descr="En bild som visar text, linje, Graf, diagram&#10;&#10;AI-genererat innehåll kan vara felakti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3" w:name="_Toc214890756"/>
      <w:r>
        <w:lastRenderedPageBreak/>
        <w:t xml:space="preserve">Tröskelanalys: </w:t>
      </w:r>
      <w:r w:rsidR="00F0589C">
        <w:t>Byggnader för samhällsfunktioner</w:t>
      </w:r>
      <w:bookmarkEnd w:id="63"/>
    </w:p>
    <w:p w14:paraId="3E02FBAB" w14:textId="41A74DF0"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p>
    <w:p w14:paraId="7A6579ED" w14:textId="5DA44EFD" w:rsidR="003C67A2" w:rsidRDefault="00E122EA" w:rsidP="003D3BBF">
      <w:r>
        <w:rPr>
          <w:noProof/>
        </w:rPr>
        <w:drawing>
          <wp:inline distT="0" distB="0" distL="0" distR="0" wp14:anchorId="240645BB" wp14:editId="53D246E0">
            <wp:extent cx="5039360" cy="3305810"/>
            <wp:effectExtent l="0" t="0" r="8890" b="8890"/>
            <wp:docPr id="604021619" name="Bildobjekt 6" descr="En bild som visar text, skärmbild,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21619" name="Bildobjekt 6" descr="En bild som visar text, skärmbild, linje, Graf&#10;&#10;AI-genererat innehåll kan vara felakti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34F83DB" w14:textId="49094C2B" w:rsidR="003C67A2" w:rsidRDefault="00E122EA" w:rsidP="003D3BBF">
      <w:r>
        <w:rPr>
          <w:noProof/>
        </w:rPr>
        <w:drawing>
          <wp:inline distT="0" distB="0" distL="0" distR="0" wp14:anchorId="3B9FB9A2" wp14:editId="4A19C463">
            <wp:extent cx="5039360" cy="3305810"/>
            <wp:effectExtent l="0" t="0" r="8890" b="8890"/>
            <wp:docPr id="455361769" name="Bildobjekt 7"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61769" name="Bildobjekt 7" descr="En bild som visar text, linje, Graf, diagram&#10;&#10;AI-genererat innehåll kan vara felaktig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9F4CAFF" w14:textId="092869A5" w:rsidR="00355757" w:rsidRDefault="004B2700" w:rsidP="00355757">
      <w:pPr>
        <w:pStyle w:val="Rubrik2"/>
      </w:pPr>
      <w:bookmarkStart w:id="64" w:name="_Ref169251019"/>
      <w:bookmarkStart w:id="65" w:name="_Toc214890757"/>
      <w:r>
        <w:lastRenderedPageBreak/>
        <w:t>Tröskelanalys: t</w:t>
      </w:r>
      <w:r w:rsidR="00F0589C">
        <w:t>axeringsvärde</w:t>
      </w:r>
      <w:r w:rsidR="00AE598A">
        <w:t>n</w:t>
      </w:r>
      <w:bookmarkEnd w:id="64"/>
      <w:bookmarkEnd w:id="65"/>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7AF8ACDC" w:rsidR="003C67A2" w:rsidRDefault="00E122EA" w:rsidP="004B2700">
      <w:r>
        <w:rPr>
          <w:noProof/>
        </w:rPr>
        <w:drawing>
          <wp:inline distT="0" distB="0" distL="0" distR="0" wp14:anchorId="5D09FC41" wp14:editId="35206F40">
            <wp:extent cx="5039360" cy="3305810"/>
            <wp:effectExtent l="0" t="0" r="8890" b="8890"/>
            <wp:docPr id="625830002" name="Bildobjekt 8"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30002" name="Bildobjekt 8" descr="En bild som visar text, linje, Graf, diagram&#10;&#10;AI-genererat innehåll kan vara felaktig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2C67353" w14:textId="3C278AB7" w:rsidR="003C67A2" w:rsidRDefault="00E122EA" w:rsidP="004B2700">
      <w:r>
        <w:rPr>
          <w:noProof/>
        </w:rPr>
        <w:drawing>
          <wp:inline distT="0" distB="0" distL="0" distR="0" wp14:anchorId="178023B2" wp14:editId="0D9DA7D3">
            <wp:extent cx="5039360" cy="3305810"/>
            <wp:effectExtent l="0" t="0" r="8890" b="8890"/>
            <wp:docPr id="1601394843" name="Bildobjekt 9"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94843" name="Bildobjekt 9" descr="En bild som visar text, linje, Graf, diagram&#10;&#10;AI-genererat innehåll kan vara felaktig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D8BC484" w14:textId="77777777" w:rsidR="003C67A2" w:rsidRPr="004B2700" w:rsidRDefault="003C67A2" w:rsidP="004B2700"/>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6" w:name="_Toc214890758"/>
      <w:r>
        <w:lastRenderedPageBreak/>
        <w:t>Översvämningsdjup</w:t>
      </w:r>
      <w:r w:rsidR="00B954DE">
        <w:t xml:space="preserve"> vid bostäder</w:t>
      </w:r>
      <w:bookmarkEnd w:id="66"/>
    </w:p>
    <w:p w14:paraId="51622DB0" w14:textId="3C10388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7" w:name="_Toc214890759"/>
      <w:r>
        <w:t>Byggnader för b</w:t>
      </w:r>
      <w:r w:rsidR="006672F4">
        <w:t>ostads</w:t>
      </w:r>
      <w:r>
        <w:t>ändamål</w:t>
      </w:r>
      <w:bookmarkEnd w:id="67"/>
    </w:p>
    <w:p w14:paraId="44741A60" w14:textId="293C8D0E" w:rsidR="005A2678" w:rsidRDefault="00E122EA" w:rsidP="006672F4">
      <w:r>
        <w:rPr>
          <w:noProof/>
        </w:rPr>
        <w:drawing>
          <wp:inline distT="0" distB="0" distL="0" distR="0" wp14:anchorId="5D815156" wp14:editId="2CD5221B">
            <wp:extent cx="5039360" cy="3305810"/>
            <wp:effectExtent l="0" t="0" r="8890" b="8890"/>
            <wp:docPr id="1394354425" name="Bildobjekt 10" descr="En bild som visar text, skärmbild, linje, Parallel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54425" name="Bildobjekt 10" descr="En bild som visar text, skärmbild, linje, Parallell&#10;&#10;AI-genererat innehåll kan vara felaktig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98F0853" w14:textId="747809E1" w:rsidR="005A2678" w:rsidRDefault="00E122EA" w:rsidP="006672F4">
      <w:r>
        <w:rPr>
          <w:noProof/>
        </w:rPr>
        <w:drawing>
          <wp:inline distT="0" distB="0" distL="0" distR="0" wp14:anchorId="303C5C7F" wp14:editId="2159599A">
            <wp:extent cx="5039360" cy="3305810"/>
            <wp:effectExtent l="0" t="0" r="8890" b="8890"/>
            <wp:docPr id="1492184577" name="Bildobjekt 11" descr="En bild som visar text, skärmbild, linje,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84577" name="Bildobjekt 11" descr="En bild som visar text, skärmbild, linje, diagram&#10;&#10;AI-genererat innehåll kan vara felaktig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AB7BD8C" w14:textId="26A96644" w:rsidR="005A2678" w:rsidRDefault="00B15AB3" w:rsidP="006672F4">
      <w:r>
        <w:rPr>
          <w:noProof/>
        </w:rPr>
        <w:lastRenderedPageBreak/>
        <w:drawing>
          <wp:inline distT="0" distB="0" distL="0" distR="0" wp14:anchorId="185E9D33" wp14:editId="3E9F5312">
            <wp:extent cx="5039360" cy="3305810"/>
            <wp:effectExtent l="0" t="0" r="8890" b="8890"/>
            <wp:docPr id="1755246721" name="Bildobjekt 12" descr="En bild som visar text, skärmbild, linje, Parallel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46721" name="Bildobjekt 12" descr="En bild som visar text, skärmbild, linje, Parallell&#10;&#10;AI-genererat innehåll kan vara felaktig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E8E04EC" w14:textId="41CA457E" w:rsidR="005A2678" w:rsidRDefault="00B15AB3" w:rsidP="006672F4">
      <w:r>
        <w:rPr>
          <w:noProof/>
        </w:rPr>
        <w:drawing>
          <wp:inline distT="0" distB="0" distL="0" distR="0" wp14:anchorId="6D7916C5" wp14:editId="00E67484">
            <wp:extent cx="5039360" cy="3305810"/>
            <wp:effectExtent l="0" t="0" r="8890" b="8890"/>
            <wp:docPr id="1465908496" name="Bildobjekt 13" descr="En bild som visar text, skärmbild, Graf,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08496" name="Bildobjekt 13" descr="En bild som visar text, skärmbild, Graf, linje&#10;&#10;AI-genererat innehåll kan vara felaktig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11EB675" w14:textId="76740F12" w:rsidR="005749BA" w:rsidRDefault="00B954DE" w:rsidP="00AE598A">
      <w:pPr>
        <w:pStyle w:val="Rubrik2"/>
      </w:pPr>
      <w:bookmarkStart w:id="68" w:name="_Ref164860804"/>
      <w:bookmarkStart w:id="69" w:name="_Toc214890760"/>
      <w:r>
        <w:t xml:space="preserve">Bostäders </w:t>
      </w:r>
      <w:r w:rsidR="00AE598A">
        <w:t xml:space="preserve">avstånd </w:t>
      </w:r>
      <w:r w:rsidR="00FA2D11">
        <w:t>till kustlinje</w:t>
      </w:r>
      <w:r>
        <w:t>n</w:t>
      </w:r>
      <w:bookmarkEnd w:id="68"/>
      <w:bookmarkEnd w:id="69"/>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70" w:name="_Ref161303644"/>
      <w:bookmarkStart w:id="71" w:name="_Ref161303647"/>
      <w:bookmarkStart w:id="72" w:name="_Toc214890761"/>
      <w:r>
        <w:rPr>
          <w:noProof/>
        </w:rPr>
        <w:t>Bostäders avstånd från kustlinje – ackumulerat</w:t>
      </w:r>
      <w:bookmarkEnd w:id="70"/>
      <w:bookmarkEnd w:id="71"/>
      <w:bookmarkEnd w:id="72"/>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419D4FD0" w:rsidR="00AE598A" w:rsidRDefault="00B15AB3" w:rsidP="00AE598A">
      <w:pPr>
        <w:rPr>
          <w:noProof/>
        </w:rPr>
      </w:pPr>
      <w:r>
        <w:rPr>
          <w:noProof/>
        </w:rPr>
        <w:drawing>
          <wp:inline distT="0" distB="0" distL="0" distR="0" wp14:anchorId="6EC4678C" wp14:editId="5B679EA5">
            <wp:extent cx="5039360" cy="3305810"/>
            <wp:effectExtent l="0" t="0" r="8890" b="8890"/>
            <wp:docPr id="1008291429" name="Bildobjekt 14"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91429" name="Bildobjekt 14" descr="En bild som visar text, linje, Graf, diagram&#10;&#10;AI-genererat innehåll kan vara felaktig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C446D9B" w14:textId="1E7B49C5" w:rsidR="00AE598A" w:rsidRDefault="00B15AB3" w:rsidP="00AE598A">
      <w:r>
        <w:rPr>
          <w:noProof/>
        </w:rPr>
        <w:lastRenderedPageBreak/>
        <w:drawing>
          <wp:inline distT="0" distB="0" distL="0" distR="0" wp14:anchorId="174B0C39" wp14:editId="33CF3506">
            <wp:extent cx="5039360" cy="3305810"/>
            <wp:effectExtent l="0" t="0" r="8890" b="8890"/>
            <wp:docPr id="1532316384" name="Bildobjekt 1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16384" name="Bildobjekt 15" descr="En bild som visar text, linje, Graf, diagram&#10;&#10;AI-genererat innehåll kan vara felaktig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82D9C23" w14:textId="5F8EEBCC" w:rsidR="00AE598A" w:rsidRDefault="00B15AB3" w:rsidP="00AE598A">
      <w:r>
        <w:rPr>
          <w:noProof/>
        </w:rPr>
        <w:drawing>
          <wp:inline distT="0" distB="0" distL="0" distR="0" wp14:anchorId="10D3AC26" wp14:editId="75139F81">
            <wp:extent cx="5039360" cy="3305810"/>
            <wp:effectExtent l="0" t="0" r="8890" b="8890"/>
            <wp:docPr id="1295966043" name="Bildobjekt 16"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66043" name="Bildobjekt 16" descr="En bild som visar text, linje, Graf, diagram&#10;&#10;AI-genererat innehåll kan vara felaktig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3" w:name="_Ref169261471"/>
      <w:bookmarkStart w:id="74" w:name="_Toc214890762"/>
      <w:r>
        <w:rPr>
          <w:noProof/>
        </w:rPr>
        <w:t xml:space="preserve">Bostäders </w:t>
      </w:r>
      <w:r w:rsidR="002D0DAA">
        <w:rPr>
          <w:noProof/>
        </w:rPr>
        <w:t>avstånd till kustlinje</w:t>
      </w:r>
      <w:r>
        <w:rPr>
          <w:noProof/>
        </w:rPr>
        <w:t>, tröskelnivå och bostadstyp</w:t>
      </w:r>
      <w:bookmarkEnd w:id="73"/>
      <w:bookmarkEnd w:id="74"/>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6CDD86D0" w:rsidR="002D0DAA" w:rsidRDefault="00B15AB3" w:rsidP="005749BA">
      <w:r>
        <w:rPr>
          <w:noProof/>
        </w:rPr>
        <w:lastRenderedPageBreak/>
        <w:drawing>
          <wp:inline distT="0" distB="0" distL="0" distR="0" wp14:anchorId="74EFC289" wp14:editId="30F15086">
            <wp:extent cx="5039360" cy="3815715"/>
            <wp:effectExtent l="0" t="0" r="8890" b="0"/>
            <wp:docPr id="454332709" name="Bildobjekt 17"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32709" name="Bildobjekt 17" descr="En bild som visar text, skärmbild, Teckensnitt, nummer&#10;&#10;AI-genererat innehåll kan vara felaktig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790E3627" w14:textId="43432A2C" w:rsidR="005A2678" w:rsidRDefault="00B15AB3" w:rsidP="005749BA">
      <w:r>
        <w:rPr>
          <w:noProof/>
        </w:rPr>
        <w:drawing>
          <wp:inline distT="0" distB="0" distL="0" distR="0" wp14:anchorId="5E20ABFD" wp14:editId="7C8F9F13">
            <wp:extent cx="5039360" cy="3815715"/>
            <wp:effectExtent l="0" t="0" r="8890" b="0"/>
            <wp:docPr id="498896947" name="Bildobjekt 18"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96947" name="Bildobjekt 18" descr="En bild som visar text, skärmbild, Teckensnitt, nummer&#10;&#10;AI-genererat innehåll kan vara felaktig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0F18A2B6" w14:textId="7A71A821" w:rsidR="005A2678" w:rsidRDefault="00B15AB3" w:rsidP="005749BA">
      <w:r>
        <w:rPr>
          <w:noProof/>
        </w:rPr>
        <w:lastRenderedPageBreak/>
        <w:drawing>
          <wp:inline distT="0" distB="0" distL="0" distR="0" wp14:anchorId="270891C6" wp14:editId="23D448D9">
            <wp:extent cx="5039360" cy="3815715"/>
            <wp:effectExtent l="0" t="0" r="8890" b="0"/>
            <wp:docPr id="2111508297" name="Bildobjekt 19"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08297" name="Bildobjekt 19" descr="En bild som visar text, skärmbild, Teckensnitt, nummer&#10;&#10;AI-genererat innehåll kan vara felaktig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6B332717" w:rsidR="00FC50C1" w:rsidRPr="0083565B" w:rsidRDefault="00F004D0" w:rsidP="004C5842">
      <w:pPr>
        <w:pStyle w:val="Rubrik7"/>
        <w:numPr>
          <w:ilvl w:val="6"/>
          <w:numId w:val="23"/>
        </w:numPr>
      </w:pPr>
      <w:r w:rsidRPr="0083565B">
        <w:lastRenderedPageBreak/>
        <w:t xml:space="preserve">Bilaga – </w:t>
      </w:r>
      <w:r w:rsidR="00B46F12">
        <w:t>Länsanalys Skåne</w:t>
      </w:r>
    </w:p>
    <w:p w14:paraId="221654CC" w14:textId="7F40BCA3"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B46F12">
        <w:t>Skåne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2B4823FE" w:rsidR="00667CF8" w:rsidRDefault="00667CF8" w:rsidP="00FC50C1">
      <w:r>
        <w:rPr>
          <w:noProof/>
        </w:rPr>
        <w:drawing>
          <wp:inline distT="0" distB="0" distL="0" distR="0" wp14:anchorId="12EA43BF" wp14:editId="38BA57C3">
            <wp:extent cx="5039360" cy="3305810"/>
            <wp:effectExtent l="0" t="0" r="8890" b="8890"/>
            <wp:docPr id="1649870050"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9998984" w14:textId="77777777" w:rsidR="00667CF8" w:rsidRDefault="00667CF8">
      <w:r>
        <w:br w:type="page"/>
      </w:r>
    </w:p>
    <w:p w14:paraId="79BE1D5C" w14:textId="0D795360" w:rsidR="00CD4639" w:rsidRDefault="00CD4639" w:rsidP="00FC50C1">
      <w:pPr>
        <w:rPr>
          <w:noProof/>
        </w:rPr>
      </w:pPr>
      <w:r>
        <w:rPr>
          <w:noProof/>
        </w:rPr>
        <w:lastRenderedPageBreak/>
        <w:drawing>
          <wp:inline distT="0" distB="0" distL="0" distR="0" wp14:anchorId="02805495" wp14:editId="7F49DE89">
            <wp:extent cx="5039360" cy="3305810"/>
            <wp:effectExtent l="0" t="0" r="8890" b="8890"/>
            <wp:docPr id="234660376" name="Bildobjekt 22"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0376" name="Bildobjekt 22" descr="En bild som visar text, linje, skärmbild, Graf&#10;&#10;AI-genererat innehåll kan vara felaktig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CFF4AD3" w14:textId="77777777" w:rsidR="00667CF8" w:rsidRDefault="00667CF8" w:rsidP="00FC50C1">
      <w:r>
        <w:rPr>
          <w:noProof/>
        </w:rPr>
        <w:drawing>
          <wp:inline distT="0" distB="0" distL="0" distR="0" wp14:anchorId="689A314F" wp14:editId="21B7D96E">
            <wp:extent cx="5039360" cy="3305810"/>
            <wp:effectExtent l="0" t="0" r="8890" b="8890"/>
            <wp:docPr id="904331288"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5C94ECA" w14:textId="1EC7DB1F" w:rsidR="00667CF8" w:rsidRDefault="00CD4639" w:rsidP="00FC50C1">
      <w:r>
        <w:rPr>
          <w:noProof/>
        </w:rPr>
        <w:lastRenderedPageBreak/>
        <w:drawing>
          <wp:inline distT="0" distB="0" distL="0" distR="0" wp14:anchorId="742E0601" wp14:editId="552BB879">
            <wp:extent cx="5039360" cy="3305810"/>
            <wp:effectExtent l="0" t="0" r="8890" b="8890"/>
            <wp:docPr id="1536207210" name="Bildobjekt 24"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7210" name="Bildobjekt 24" descr="En bild som visar text, linje, skärmbild, Graf&#10;&#10;AI-genererat innehåll kan vara felaktig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E56736" w14:textId="30AC1C60" w:rsidR="008F46C5" w:rsidRPr="0083565B" w:rsidRDefault="00667CF8" w:rsidP="00FC50C1">
      <w:r>
        <w:rPr>
          <w:noProof/>
        </w:rPr>
        <w:drawing>
          <wp:inline distT="0" distB="0" distL="0" distR="0" wp14:anchorId="451C0E51" wp14:editId="25E8DBE0">
            <wp:extent cx="5039360" cy="3305810"/>
            <wp:effectExtent l="0" t="0" r="8890" b="8890"/>
            <wp:docPr id="207071663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0B815FCD" w14:textId="7D9470A1" w:rsidR="004A5C2B" w:rsidRDefault="004A5C2B">
      <w:pPr>
        <w:pStyle w:val="Fotnotstext"/>
      </w:pPr>
      <w:r>
        <w:rPr>
          <w:rStyle w:val="Fotnotsreferens"/>
        </w:rPr>
        <w:footnoteRef/>
      </w:r>
      <w:r>
        <w:t xml:space="preserve"> </w:t>
      </w:r>
      <w:r w:rsidR="00640EA2" w:rsidRPr="00640EA2">
        <w:t>Data från tabell 9.9, IPCC AR6 2021</w:t>
      </w:r>
    </w:p>
  </w:footnote>
  <w:footnote w:id="2">
    <w:p w14:paraId="39C24000" w14:textId="430A379C" w:rsidR="00640EA2" w:rsidRDefault="00640EA2">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4561951D"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330A64">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1356F"/>
    <w:rsid w:val="00013B92"/>
    <w:rsid w:val="00015C04"/>
    <w:rsid w:val="000164A8"/>
    <w:rsid w:val="00022E33"/>
    <w:rsid w:val="00023CF5"/>
    <w:rsid w:val="0002702A"/>
    <w:rsid w:val="000304A9"/>
    <w:rsid w:val="0003055D"/>
    <w:rsid w:val="0003058B"/>
    <w:rsid w:val="00031F24"/>
    <w:rsid w:val="000339B3"/>
    <w:rsid w:val="00035827"/>
    <w:rsid w:val="000400FB"/>
    <w:rsid w:val="000428AA"/>
    <w:rsid w:val="0005747C"/>
    <w:rsid w:val="00060760"/>
    <w:rsid w:val="00061A73"/>
    <w:rsid w:val="0006644E"/>
    <w:rsid w:val="00070327"/>
    <w:rsid w:val="00081E07"/>
    <w:rsid w:val="0008292B"/>
    <w:rsid w:val="00083807"/>
    <w:rsid w:val="00083D4B"/>
    <w:rsid w:val="000879D1"/>
    <w:rsid w:val="000927CE"/>
    <w:rsid w:val="00095EEC"/>
    <w:rsid w:val="00096F09"/>
    <w:rsid w:val="000A04F2"/>
    <w:rsid w:val="000A259F"/>
    <w:rsid w:val="000A29C0"/>
    <w:rsid w:val="000A4A0D"/>
    <w:rsid w:val="000A5042"/>
    <w:rsid w:val="000A59FB"/>
    <w:rsid w:val="000A5D72"/>
    <w:rsid w:val="000A7E31"/>
    <w:rsid w:val="000B0928"/>
    <w:rsid w:val="000B1515"/>
    <w:rsid w:val="000B3467"/>
    <w:rsid w:val="000B3D8D"/>
    <w:rsid w:val="000B6E57"/>
    <w:rsid w:val="000C33AA"/>
    <w:rsid w:val="000C60F9"/>
    <w:rsid w:val="000C6174"/>
    <w:rsid w:val="000D29F7"/>
    <w:rsid w:val="000D4286"/>
    <w:rsid w:val="000D787A"/>
    <w:rsid w:val="000D78FD"/>
    <w:rsid w:val="000E1B78"/>
    <w:rsid w:val="000F0F19"/>
    <w:rsid w:val="000F120B"/>
    <w:rsid w:val="000F1AB3"/>
    <w:rsid w:val="000F1FF4"/>
    <w:rsid w:val="000F4C02"/>
    <w:rsid w:val="000F6167"/>
    <w:rsid w:val="000F7B0C"/>
    <w:rsid w:val="0010141E"/>
    <w:rsid w:val="00101928"/>
    <w:rsid w:val="0010206C"/>
    <w:rsid w:val="001020E6"/>
    <w:rsid w:val="00104807"/>
    <w:rsid w:val="00104D6A"/>
    <w:rsid w:val="0010737D"/>
    <w:rsid w:val="0011207E"/>
    <w:rsid w:val="00112850"/>
    <w:rsid w:val="0011756F"/>
    <w:rsid w:val="00117583"/>
    <w:rsid w:val="00120466"/>
    <w:rsid w:val="001227D7"/>
    <w:rsid w:val="0012404E"/>
    <w:rsid w:val="00136A80"/>
    <w:rsid w:val="00136BD0"/>
    <w:rsid w:val="00136C6B"/>
    <w:rsid w:val="00137DC8"/>
    <w:rsid w:val="00142663"/>
    <w:rsid w:val="00142D3B"/>
    <w:rsid w:val="00146D2A"/>
    <w:rsid w:val="00150688"/>
    <w:rsid w:val="00161F0A"/>
    <w:rsid w:val="00163477"/>
    <w:rsid w:val="0016364B"/>
    <w:rsid w:val="0016399E"/>
    <w:rsid w:val="00170371"/>
    <w:rsid w:val="00170628"/>
    <w:rsid w:val="00175B61"/>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3E9A"/>
    <w:rsid w:val="001E7833"/>
    <w:rsid w:val="001F1B74"/>
    <w:rsid w:val="001F4EE1"/>
    <w:rsid w:val="0020147A"/>
    <w:rsid w:val="00206661"/>
    <w:rsid w:val="00210958"/>
    <w:rsid w:val="00211EDE"/>
    <w:rsid w:val="00212659"/>
    <w:rsid w:val="002151A9"/>
    <w:rsid w:val="00216112"/>
    <w:rsid w:val="00216125"/>
    <w:rsid w:val="002171CE"/>
    <w:rsid w:val="00217491"/>
    <w:rsid w:val="002207D4"/>
    <w:rsid w:val="00220B93"/>
    <w:rsid w:val="00223333"/>
    <w:rsid w:val="002233F2"/>
    <w:rsid w:val="00225B71"/>
    <w:rsid w:val="00232A64"/>
    <w:rsid w:val="00232CCA"/>
    <w:rsid w:val="0023309C"/>
    <w:rsid w:val="002346A2"/>
    <w:rsid w:val="00235637"/>
    <w:rsid w:val="002378F7"/>
    <w:rsid w:val="00237D8B"/>
    <w:rsid w:val="0024249D"/>
    <w:rsid w:val="00245BCF"/>
    <w:rsid w:val="002611BD"/>
    <w:rsid w:val="0026673C"/>
    <w:rsid w:val="00272634"/>
    <w:rsid w:val="00272E0C"/>
    <w:rsid w:val="002811B1"/>
    <w:rsid w:val="00283C8C"/>
    <w:rsid w:val="0028428C"/>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E39C7"/>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0A64"/>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1768"/>
    <w:rsid w:val="003B3B24"/>
    <w:rsid w:val="003B49CA"/>
    <w:rsid w:val="003C0237"/>
    <w:rsid w:val="003C1A36"/>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0D59"/>
    <w:rsid w:val="00421944"/>
    <w:rsid w:val="0043082F"/>
    <w:rsid w:val="00431F7A"/>
    <w:rsid w:val="004333A3"/>
    <w:rsid w:val="00433E9B"/>
    <w:rsid w:val="00442E4A"/>
    <w:rsid w:val="004457CA"/>
    <w:rsid w:val="00445B7B"/>
    <w:rsid w:val="00446036"/>
    <w:rsid w:val="00446FD7"/>
    <w:rsid w:val="00452D1B"/>
    <w:rsid w:val="004539FA"/>
    <w:rsid w:val="00457375"/>
    <w:rsid w:val="0045740B"/>
    <w:rsid w:val="004579C9"/>
    <w:rsid w:val="00463330"/>
    <w:rsid w:val="00463F60"/>
    <w:rsid w:val="00466ABB"/>
    <w:rsid w:val="00471EEF"/>
    <w:rsid w:val="00472FE4"/>
    <w:rsid w:val="004736D7"/>
    <w:rsid w:val="004768CA"/>
    <w:rsid w:val="00476DDD"/>
    <w:rsid w:val="00480413"/>
    <w:rsid w:val="00481060"/>
    <w:rsid w:val="00482083"/>
    <w:rsid w:val="0048230B"/>
    <w:rsid w:val="00483F66"/>
    <w:rsid w:val="004946EB"/>
    <w:rsid w:val="004A1245"/>
    <w:rsid w:val="004A42B1"/>
    <w:rsid w:val="004A5C2B"/>
    <w:rsid w:val="004A79E4"/>
    <w:rsid w:val="004B2700"/>
    <w:rsid w:val="004B315F"/>
    <w:rsid w:val="004B5ADA"/>
    <w:rsid w:val="004B73AC"/>
    <w:rsid w:val="004B7759"/>
    <w:rsid w:val="004C00AC"/>
    <w:rsid w:val="004C2240"/>
    <w:rsid w:val="004C2BA1"/>
    <w:rsid w:val="004C6F45"/>
    <w:rsid w:val="004D14F7"/>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7237"/>
    <w:rsid w:val="005377E7"/>
    <w:rsid w:val="005426BE"/>
    <w:rsid w:val="00546B31"/>
    <w:rsid w:val="00551FC5"/>
    <w:rsid w:val="005537A8"/>
    <w:rsid w:val="005570ED"/>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4EF5"/>
    <w:rsid w:val="005C6423"/>
    <w:rsid w:val="005D2099"/>
    <w:rsid w:val="005D40D0"/>
    <w:rsid w:val="005D4229"/>
    <w:rsid w:val="005D5FEF"/>
    <w:rsid w:val="005D7FEB"/>
    <w:rsid w:val="005E0CDB"/>
    <w:rsid w:val="005E1610"/>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16FB9"/>
    <w:rsid w:val="00622850"/>
    <w:rsid w:val="00624812"/>
    <w:rsid w:val="00625700"/>
    <w:rsid w:val="00632322"/>
    <w:rsid w:val="006332A3"/>
    <w:rsid w:val="00634860"/>
    <w:rsid w:val="0063498B"/>
    <w:rsid w:val="006352F5"/>
    <w:rsid w:val="00636766"/>
    <w:rsid w:val="00640EA2"/>
    <w:rsid w:val="006440BF"/>
    <w:rsid w:val="00644B3F"/>
    <w:rsid w:val="0064798D"/>
    <w:rsid w:val="00653065"/>
    <w:rsid w:val="00655A8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655A"/>
    <w:rsid w:val="00750FBB"/>
    <w:rsid w:val="0075120E"/>
    <w:rsid w:val="00752798"/>
    <w:rsid w:val="00752AC3"/>
    <w:rsid w:val="007561B4"/>
    <w:rsid w:val="007652A6"/>
    <w:rsid w:val="00766BEC"/>
    <w:rsid w:val="00767886"/>
    <w:rsid w:val="00772B6E"/>
    <w:rsid w:val="0077717C"/>
    <w:rsid w:val="00777B65"/>
    <w:rsid w:val="007829D2"/>
    <w:rsid w:val="00783074"/>
    <w:rsid w:val="0078375D"/>
    <w:rsid w:val="0078522D"/>
    <w:rsid w:val="00785EBC"/>
    <w:rsid w:val="00795FF2"/>
    <w:rsid w:val="007A0B53"/>
    <w:rsid w:val="007A2E8E"/>
    <w:rsid w:val="007A69E7"/>
    <w:rsid w:val="007A705A"/>
    <w:rsid w:val="007A7AA8"/>
    <w:rsid w:val="007B0FEA"/>
    <w:rsid w:val="007B2110"/>
    <w:rsid w:val="007B4EB4"/>
    <w:rsid w:val="007B634A"/>
    <w:rsid w:val="007B6889"/>
    <w:rsid w:val="007C0ECA"/>
    <w:rsid w:val="007C34F4"/>
    <w:rsid w:val="007C5139"/>
    <w:rsid w:val="007C6B99"/>
    <w:rsid w:val="007D5026"/>
    <w:rsid w:val="007E0BE4"/>
    <w:rsid w:val="007E16FA"/>
    <w:rsid w:val="007E3D55"/>
    <w:rsid w:val="007E7444"/>
    <w:rsid w:val="007F08A7"/>
    <w:rsid w:val="007F3B18"/>
    <w:rsid w:val="007F4FE4"/>
    <w:rsid w:val="0080029F"/>
    <w:rsid w:val="00801BBF"/>
    <w:rsid w:val="00802D3A"/>
    <w:rsid w:val="0080618D"/>
    <w:rsid w:val="0080648C"/>
    <w:rsid w:val="00806E8A"/>
    <w:rsid w:val="00807188"/>
    <w:rsid w:val="008156B9"/>
    <w:rsid w:val="00816FA9"/>
    <w:rsid w:val="008208E2"/>
    <w:rsid w:val="00821430"/>
    <w:rsid w:val="008215CB"/>
    <w:rsid w:val="00822A22"/>
    <w:rsid w:val="00825A7C"/>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1F61"/>
    <w:rsid w:val="00874754"/>
    <w:rsid w:val="00874A8B"/>
    <w:rsid w:val="00875CBE"/>
    <w:rsid w:val="00876F7B"/>
    <w:rsid w:val="00880AF6"/>
    <w:rsid w:val="00890E5A"/>
    <w:rsid w:val="008A1975"/>
    <w:rsid w:val="008A3499"/>
    <w:rsid w:val="008A4B95"/>
    <w:rsid w:val="008A525C"/>
    <w:rsid w:val="008A5CC4"/>
    <w:rsid w:val="008B5DA2"/>
    <w:rsid w:val="008B6DD3"/>
    <w:rsid w:val="008C0385"/>
    <w:rsid w:val="008C26FA"/>
    <w:rsid w:val="008C3080"/>
    <w:rsid w:val="008C346F"/>
    <w:rsid w:val="008C5285"/>
    <w:rsid w:val="008D129D"/>
    <w:rsid w:val="008D199C"/>
    <w:rsid w:val="008D261F"/>
    <w:rsid w:val="008D4F31"/>
    <w:rsid w:val="008D5718"/>
    <w:rsid w:val="008D7C1F"/>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36C5"/>
    <w:rsid w:val="00984325"/>
    <w:rsid w:val="00986405"/>
    <w:rsid w:val="0099293C"/>
    <w:rsid w:val="009A0A61"/>
    <w:rsid w:val="009A6710"/>
    <w:rsid w:val="009B25BD"/>
    <w:rsid w:val="009B2791"/>
    <w:rsid w:val="009B4DD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6B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74C5"/>
    <w:rsid w:val="00A37BF8"/>
    <w:rsid w:val="00A4014F"/>
    <w:rsid w:val="00A406DA"/>
    <w:rsid w:val="00A42592"/>
    <w:rsid w:val="00A42A97"/>
    <w:rsid w:val="00A51602"/>
    <w:rsid w:val="00A51CEF"/>
    <w:rsid w:val="00A53C1A"/>
    <w:rsid w:val="00A55046"/>
    <w:rsid w:val="00A6449E"/>
    <w:rsid w:val="00A644C8"/>
    <w:rsid w:val="00A65E8B"/>
    <w:rsid w:val="00A66795"/>
    <w:rsid w:val="00A67B8A"/>
    <w:rsid w:val="00A80C68"/>
    <w:rsid w:val="00A81BC0"/>
    <w:rsid w:val="00A83635"/>
    <w:rsid w:val="00A87B49"/>
    <w:rsid w:val="00A90E1B"/>
    <w:rsid w:val="00A921BF"/>
    <w:rsid w:val="00A96DA2"/>
    <w:rsid w:val="00AA16DC"/>
    <w:rsid w:val="00AA2BA6"/>
    <w:rsid w:val="00AA3A34"/>
    <w:rsid w:val="00AA519A"/>
    <w:rsid w:val="00AA5C9A"/>
    <w:rsid w:val="00AB082F"/>
    <w:rsid w:val="00AB167A"/>
    <w:rsid w:val="00AB24CA"/>
    <w:rsid w:val="00AB2836"/>
    <w:rsid w:val="00AB34E9"/>
    <w:rsid w:val="00AB57E2"/>
    <w:rsid w:val="00AB6BE4"/>
    <w:rsid w:val="00AC2196"/>
    <w:rsid w:val="00AC28CF"/>
    <w:rsid w:val="00AC4AC0"/>
    <w:rsid w:val="00AC7C0A"/>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E7D"/>
    <w:rsid w:val="00B11977"/>
    <w:rsid w:val="00B1580D"/>
    <w:rsid w:val="00B15AB3"/>
    <w:rsid w:val="00B16136"/>
    <w:rsid w:val="00B16DA4"/>
    <w:rsid w:val="00B22320"/>
    <w:rsid w:val="00B2695A"/>
    <w:rsid w:val="00B30455"/>
    <w:rsid w:val="00B32309"/>
    <w:rsid w:val="00B33DBF"/>
    <w:rsid w:val="00B34EDF"/>
    <w:rsid w:val="00B36ACE"/>
    <w:rsid w:val="00B37A09"/>
    <w:rsid w:val="00B418A7"/>
    <w:rsid w:val="00B41EDF"/>
    <w:rsid w:val="00B4285A"/>
    <w:rsid w:val="00B46B72"/>
    <w:rsid w:val="00B46F12"/>
    <w:rsid w:val="00B527E6"/>
    <w:rsid w:val="00B555DD"/>
    <w:rsid w:val="00B5756E"/>
    <w:rsid w:val="00B61F47"/>
    <w:rsid w:val="00B6416A"/>
    <w:rsid w:val="00B6632E"/>
    <w:rsid w:val="00B6694C"/>
    <w:rsid w:val="00B71B19"/>
    <w:rsid w:val="00B72094"/>
    <w:rsid w:val="00B72A20"/>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076F"/>
    <w:rsid w:val="00BF2DAB"/>
    <w:rsid w:val="00BF3982"/>
    <w:rsid w:val="00BF3B91"/>
    <w:rsid w:val="00BF4105"/>
    <w:rsid w:val="00C00AAB"/>
    <w:rsid w:val="00C01FC8"/>
    <w:rsid w:val="00C02681"/>
    <w:rsid w:val="00C02703"/>
    <w:rsid w:val="00C05270"/>
    <w:rsid w:val="00C079B5"/>
    <w:rsid w:val="00C07B1E"/>
    <w:rsid w:val="00C13434"/>
    <w:rsid w:val="00C202D4"/>
    <w:rsid w:val="00C20976"/>
    <w:rsid w:val="00C25304"/>
    <w:rsid w:val="00C25CF5"/>
    <w:rsid w:val="00C27C96"/>
    <w:rsid w:val="00C30324"/>
    <w:rsid w:val="00C336C9"/>
    <w:rsid w:val="00C33887"/>
    <w:rsid w:val="00C349E6"/>
    <w:rsid w:val="00C37D34"/>
    <w:rsid w:val="00C37F40"/>
    <w:rsid w:val="00C4216C"/>
    <w:rsid w:val="00C44587"/>
    <w:rsid w:val="00C5458A"/>
    <w:rsid w:val="00C554E5"/>
    <w:rsid w:val="00C601E0"/>
    <w:rsid w:val="00C618F3"/>
    <w:rsid w:val="00C620DD"/>
    <w:rsid w:val="00C63DA4"/>
    <w:rsid w:val="00C660DD"/>
    <w:rsid w:val="00C734EC"/>
    <w:rsid w:val="00C736DB"/>
    <w:rsid w:val="00C76055"/>
    <w:rsid w:val="00C81E03"/>
    <w:rsid w:val="00C82FE0"/>
    <w:rsid w:val="00C87CDE"/>
    <w:rsid w:val="00C90846"/>
    <w:rsid w:val="00C92A81"/>
    <w:rsid w:val="00C9400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4639"/>
    <w:rsid w:val="00CD7D27"/>
    <w:rsid w:val="00CE4E3C"/>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368CC"/>
    <w:rsid w:val="00D4024F"/>
    <w:rsid w:val="00D4712A"/>
    <w:rsid w:val="00D4779E"/>
    <w:rsid w:val="00D47ACE"/>
    <w:rsid w:val="00D5327F"/>
    <w:rsid w:val="00D57BD6"/>
    <w:rsid w:val="00D70235"/>
    <w:rsid w:val="00D70B95"/>
    <w:rsid w:val="00D721E0"/>
    <w:rsid w:val="00D810EC"/>
    <w:rsid w:val="00D864AC"/>
    <w:rsid w:val="00D9091E"/>
    <w:rsid w:val="00D929F9"/>
    <w:rsid w:val="00D97B67"/>
    <w:rsid w:val="00DA1E2E"/>
    <w:rsid w:val="00DA30A7"/>
    <w:rsid w:val="00DA3127"/>
    <w:rsid w:val="00DA533D"/>
    <w:rsid w:val="00DB4489"/>
    <w:rsid w:val="00DB4878"/>
    <w:rsid w:val="00DC00C5"/>
    <w:rsid w:val="00DC077E"/>
    <w:rsid w:val="00DC5176"/>
    <w:rsid w:val="00DC6939"/>
    <w:rsid w:val="00DC7308"/>
    <w:rsid w:val="00DD5187"/>
    <w:rsid w:val="00DD5E84"/>
    <w:rsid w:val="00DD7BC1"/>
    <w:rsid w:val="00DF0444"/>
    <w:rsid w:val="00DF19B1"/>
    <w:rsid w:val="00DF42CC"/>
    <w:rsid w:val="00DF555C"/>
    <w:rsid w:val="00E00578"/>
    <w:rsid w:val="00E00ADD"/>
    <w:rsid w:val="00E05BFC"/>
    <w:rsid w:val="00E06D21"/>
    <w:rsid w:val="00E10475"/>
    <w:rsid w:val="00E1161C"/>
    <w:rsid w:val="00E122EA"/>
    <w:rsid w:val="00E12B70"/>
    <w:rsid w:val="00E12F34"/>
    <w:rsid w:val="00E1582A"/>
    <w:rsid w:val="00E163ED"/>
    <w:rsid w:val="00E205FA"/>
    <w:rsid w:val="00E229D8"/>
    <w:rsid w:val="00E27812"/>
    <w:rsid w:val="00E27D1A"/>
    <w:rsid w:val="00E30010"/>
    <w:rsid w:val="00E33025"/>
    <w:rsid w:val="00E4003F"/>
    <w:rsid w:val="00E43487"/>
    <w:rsid w:val="00E43C0A"/>
    <w:rsid w:val="00E4530E"/>
    <w:rsid w:val="00E46D46"/>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5057"/>
    <w:rsid w:val="00E96A91"/>
    <w:rsid w:val="00E96BA2"/>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2E16"/>
    <w:rsid w:val="00ED3EF7"/>
    <w:rsid w:val="00ED6C6F"/>
    <w:rsid w:val="00ED7B5A"/>
    <w:rsid w:val="00EE277B"/>
    <w:rsid w:val="00EE6ABC"/>
    <w:rsid w:val="00EE7B96"/>
    <w:rsid w:val="00EF044A"/>
    <w:rsid w:val="00EF352F"/>
    <w:rsid w:val="00EF38ED"/>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05E"/>
    <w:rsid w:val="00F36B66"/>
    <w:rsid w:val="00F4778E"/>
    <w:rsid w:val="00F5202C"/>
    <w:rsid w:val="00F5205D"/>
    <w:rsid w:val="00F52384"/>
    <w:rsid w:val="00F53487"/>
    <w:rsid w:val="00F61558"/>
    <w:rsid w:val="00F61F0E"/>
    <w:rsid w:val="00F62D13"/>
    <w:rsid w:val="00F63684"/>
    <w:rsid w:val="00F6408C"/>
    <w:rsid w:val="00F6639E"/>
    <w:rsid w:val="00F72503"/>
    <w:rsid w:val="00F76028"/>
    <w:rsid w:val="00F7644A"/>
    <w:rsid w:val="00F80BFD"/>
    <w:rsid w:val="00F8265E"/>
    <w:rsid w:val="00F9132A"/>
    <w:rsid w:val="00F91436"/>
    <w:rsid w:val="00FA29A0"/>
    <w:rsid w:val="00FA2D11"/>
    <w:rsid w:val="00FA4FF9"/>
    <w:rsid w:val="00FA568E"/>
    <w:rsid w:val="00FB0D0B"/>
    <w:rsid w:val="00FB48F3"/>
    <w:rsid w:val="00FC2954"/>
    <w:rsid w:val="00FC50C1"/>
    <w:rsid w:val="00FC6164"/>
    <w:rsid w:val="00FC6F9F"/>
    <w:rsid w:val="00FC71B6"/>
    <w:rsid w:val="00FD300A"/>
    <w:rsid w:val="00FD4EF5"/>
    <w:rsid w:val="00FE3C80"/>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15489701">
      <w:bodyDiv w:val="1"/>
      <w:marLeft w:val="0"/>
      <w:marRight w:val="0"/>
      <w:marTop w:val="0"/>
      <w:marBottom w:val="0"/>
      <w:divBdr>
        <w:top w:val="none" w:sz="0" w:space="0" w:color="auto"/>
        <w:left w:val="none" w:sz="0" w:space="0" w:color="auto"/>
        <w:bottom w:val="none" w:sz="0" w:space="0" w:color="auto"/>
        <w:right w:val="none" w:sz="0" w:space="0" w:color="auto"/>
      </w:divBdr>
    </w:div>
    <w:div w:id="831868343">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383406151">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6376F"/>
    <w:rsid w:val="000A1DD8"/>
    <w:rsid w:val="000A48C7"/>
    <w:rsid w:val="000C6174"/>
    <w:rsid w:val="00142D3B"/>
    <w:rsid w:val="0016364B"/>
    <w:rsid w:val="00193C29"/>
    <w:rsid w:val="001B1618"/>
    <w:rsid w:val="001B16BF"/>
    <w:rsid w:val="001D7F2D"/>
    <w:rsid w:val="001F6D73"/>
    <w:rsid w:val="00210958"/>
    <w:rsid w:val="002151A9"/>
    <w:rsid w:val="0021523A"/>
    <w:rsid w:val="002233F2"/>
    <w:rsid w:val="0024567C"/>
    <w:rsid w:val="002615A6"/>
    <w:rsid w:val="0026216E"/>
    <w:rsid w:val="0028428C"/>
    <w:rsid w:val="002E1098"/>
    <w:rsid w:val="002E39C7"/>
    <w:rsid w:val="00333B2B"/>
    <w:rsid w:val="00362FF9"/>
    <w:rsid w:val="003B5CF6"/>
    <w:rsid w:val="003C0237"/>
    <w:rsid w:val="003C1A36"/>
    <w:rsid w:val="003D39A8"/>
    <w:rsid w:val="003F0674"/>
    <w:rsid w:val="00457375"/>
    <w:rsid w:val="0049208A"/>
    <w:rsid w:val="004929A4"/>
    <w:rsid w:val="004A79E4"/>
    <w:rsid w:val="004B045D"/>
    <w:rsid w:val="004C36CA"/>
    <w:rsid w:val="004D537E"/>
    <w:rsid w:val="004E64D5"/>
    <w:rsid w:val="004E79DD"/>
    <w:rsid w:val="00537237"/>
    <w:rsid w:val="00576476"/>
    <w:rsid w:val="005C4EF5"/>
    <w:rsid w:val="005C626E"/>
    <w:rsid w:val="006939EF"/>
    <w:rsid w:val="006B26CD"/>
    <w:rsid w:val="006F4AD1"/>
    <w:rsid w:val="007076BB"/>
    <w:rsid w:val="00742D3D"/>
    <w:rsid w:val="0076048A"/>
    <w:rsid w:val="00811CF9"/>
    <w:rsid w:val="00821590"/>
    <w:rsid w:val="00847B41"/>
    <w:rsid w:val="008D129D"/>
    <w:rsid w:val="00902D55"/>
    <w:rsid w:val="009053B5"/>
    <w:rsid w:val="00927198"/>
    <w:rsid w:val="00996C76"/>
    <w:rsid w:val="009F66B9"/>
    <w:rsid w:val="00A24125"/>
    <w:rsid w:val="00A669C4"/>
    <w:rsid w:val="00AA2BA6"/>
    <w:rsid w:val="00AC7C0A"/>
    <w:rsid w:val="00AE1FA3"/>
    <w:rsid w:val="00B54014"/>
    <w:rsid w:val="00B82578"/>
    <w:rsid w:val="00BA23EF"/>
    <w:rsid w:val="00C00AAB"/>
    <w:rsid w:val="00C33887"/>
    <w:rsid w:val="00CB57CA"/>
    <w:rsid w:val="00D368CC"/>
    <w:rsid w:val="00D810EC"/>
    <w:rsid w:val="00D929F9"/>
    <w:rsid w:val="00DC00C5"/>
    <w:rsid w:val="00DC1BD5"/>
    <w:rsid w:val="00DF7DFB"/>
    <w:rsid w:val="00E163ED"/>
    <w:rsid w:val="00E244D2"/>
    <w:rsid w:val="00F00758"/>
    <w:rsid w:val="00F3605E"/>
    <w:rsid w:val="00F76028"/>
    <w:rsid w:val="00F8265E"/>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3.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4.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customXml/itemProps3.xml><?xml version="1.0" encoding="utf-8"?>
<ds:datastoreItem xmlns:ds="http://schemas.openxmlformats.org/officeDocument/2006/customXml" ds:itemID="{8EE15BA5-43D3-4973-8FDB-6A5616DBBB96}">
  <ds:schemaRefs>
    <ds:schemaRef ds:uri="SGI"/>
  </ds:schemaRefs>
</ds:datastoreItem>
</file>

<file path=customXml/itemProps4.xml><?xml version="1.0" encoding="utf-8"?>
<ds:datastoreItem xmlns:ds="http://schemas.openxmlformats.org/officeDocument/2006/customXml" ds:itemID="{DA20F0C6-0B6A-491B-ADB6-0498CD461084}">
  <ds:schemaRefs>
    <ds:schemaRef ds:uri="SGI"/>
  </ds:schemaRefs>
</ds:datastoreItem>
</file>

<file path=docProps/app.xml><?xml version="1.0" encoding="utf-8"?>
<Properties xmlns="http://schemas.openxmlformats.org/officeDocument/2006/extended-properties" xmlns:vt="http://schemas.openxmlformats.org/officeDocument/2006/docPropsVTypes">
  <Template>SGI Uppdrag</Template>
  <TotalTime>999</TotalTime>
  <Pages>41</Pages>
  <Words>8334</Words>
  <Characters>50590</Characters>
  <Application>Microsoft Office Word</Application>
  <DocSecurity>0</DocSecurity>
  <Lines>1032</Lines>
  <Paragraphs>400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Ängelholms kommun</vt:lpstr>
      <vt:lpstr/>
    </vt:vector>
  </TitlesOfParts>
  <Company/>
  <LinksUpToDate>false</LinksUpToDate>
  <CharactersWithSpaces>58524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Ängelholms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49</cp:revision>
  <cp:lastPrinted>2025-09-12T07:55:00Z</cp:lastPrinted>
  <dcterms:created xsi:type="dcterms:W3CDTF">2025-10-31T04:29:00Z</dcterms:created>
  <dcterms:modified xsi:type="dcterms:W3CDTF">2025-11-24T14:31:00Z</dcterms:modified>
</cp:coreProperties>
</file>