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56325FEB">
                  <wp:extent cx="6120130" cy="4900168"/>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rotWithShape="1">
                          <a:blip r:embed="rId13">
                            <a:extLst>
                              <a:ext uri="{28A0092B-C50C-407E-A947-70E740481C1C}">
                                <a14:useLocalDpi xmlns:a14="http://schemas.microsoft.com/office/drawing/2010/main" val="0"/>
                              </a:ext>
                            </a:extLst>
                          </a:blip>
                          <a:srcRect l="22637" r="7109"/>
                          <a:stretch>
                            <a:fillRect/>
                          </a:stretch>
                        </pic:blipFill>
                        <pic:spPr bwMode="auto">
                          <a:xfrm>
                            <a:off x="0" y="0"/>
                            <a:ext cx="6120130" cy="49001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75233133" w:rsidR="004333A3" w:rsidRPr="0083565B" w:rsidRDefault="0003119D"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AE3279">
            <w:t>Skurups</w:t>
          </w:r>
          <w:r w:rsidR="00B2695A">
            <w:t xml:space="preserve"> kommun</w:t>
          </w:r>
        </w:sdtContent>
      </w:sdt>
    </w:p>
    <w:p w14:paraId="19626162" w14:textId="2C7E65A9" w:rsidR="004333A3" w:rsidRPr="0083565B" w:rsidRDefault="0003119D"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049898E5" w:rsidR="00D70B95" w:rsidRPr="0083565B" w:rsidRDefault="0003119D"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31909">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60D5B02A"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FF1584">
          <w:rPr>
            <w:noProof/>
          </w:rPr>
          <w:t>40</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1FAC96E2" w:rsidR="0002702A" w:rsidRPr="0083565B" w:rsidRDefault="0003119D"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AE3279">
            <w:t>Stigande hav – tröskelanalys för Skurups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t>2025-11-26</w:t>
          </w:r>
        </w:sdtContent>
      </w:sdt>
      <w:r w:rsidR="0002702A" w:rsidRPr="0083565B">
        <w:t>.</w:t>
      </w:r>
    </w:p>
    <w:p w14:paraId="67C928C7" w14:textId="2B129DFD" w:rsidR="0002702A" w:rsidRPr="0003119D" w:rsidRDefault="0002702A" w:rsidP="00211EDE">
      <w:r w:rsidRPr="0003119D">
        <w:t>Foto på omslag:</w:t>
      </w:r>
      <w:r w:rsidR="001E1CC2" w:rsidRPr="0003119D">
        <w:t xml:space="preserve"> </w:t>
      </w:r>
      <w:sdt>
        <w:sdtPr>
          <w:id w:val="-865293560"/>
          <w:placeholder>
            <w:docPart w:val="8369F8EE6EAA4DE0B453049945BD042A"/>
          </w:placeholder>
        </w:sdtPr>
        <w:sdtEndPr/>
        <w:sdtContent>
          <w:r w:rsidR="00E641F9" w:rsidRPr="0003119D">
            <w:t>Skurups kommun</w:t>
          </w:r>
        </w:sdtContent>
      </w:sdt>
    </w:p>
    <w:p w14:paraId="2B2E4478" w14:textId="77777777" w:rsidR="00FF05EB" w:rsidRPr="0003119D" w:rsidRDefault="00FF05EB" w:rsidP="0036253D">
      <w:pPr>
        <w:pStyle w:val="Ingetavstnd"/>
        <w:rPr>
          <w:sz w:val="2"/>
          <w:szCs w:val="2"/>
        </w:rPr>
      </w:pPr>
    </w:p>
    <w:p w14:paraId="290571D5" w14:textId="77777777" w:rsidR="00FF05EB" w:rsidRPr="0003119D" w:rsidRDefault="00FF05EB" w:rsidP="0036253D">
      <w:pPr>
        <w:pStyle w:val="Ingetavstnd"/>
        <w:rPr>
          <w:sz w:val="2"/>
          <w:szCs w:val="2"/>
        </w:rPr>
        <w:sectPr w:rsidR="00FF05EB" w:rsidRPr="0003119D"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03119D" w:rsidRDefault="00D70B95" w:rsidP="0036253D">
      <w:pPr>
        <w:pStyle w:val="Ingetavstnd"/>
        <w:rPr>
          <w:sz w:val="2"/>
          <w:szCs w:val="2"/>
        </w:rPr>
      </w:pPr>
      <w:r w:rsidRPr="0003119D">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81697D2"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25995920" w:rsidR="00D70B95" w:rsidRPr="0083565B" w:rsidRDefault="0064798D" w:rsidP="00D70B95">
      <w:r w:rsidRPr="0064798D">
        <w:t xml:space="preserve">Arbetet har genomförts i dialog med kustkommuner, länsstyrelser och andra </w:t>
      </w:r>
      <w:r>
        <w:t xml:space="preserve">statliga </w:t>
      </w:r>
      <w:r w:rsidRPr="00811326">
        <w:t xml:space="preserve">myndigheter. </w:t>
      </w:r>
      <w:r w:rsidR="00391769" w:rsidRPr="00811326">
        <w:t>V</w:t>
      </w:r>
      <w:r w:rsidRPr="00811326">
        <w:t>i vill rikta ett</w:t>
      </w:r>
      <w:r w:rsidRPr="0064798D">
        <w:t xml:space="preserve">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03119D"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03119D"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141A5D6C" w14:textId="28A24A3F" w:rsidR="0003119D"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88967" w:history="1">
            <w:r w:rsidR="0003119D" w:rsidRPr="00156ACA">
              <w:rPr>
                <w:rStyle w:val="Hyperlnk"/>
              </w:rPr>
              <w:t>Sammanfattning</w:t>
            </w:r>
            <w:r w:rsidR="0003119D">
              <w:rPr>
                <w:webHidden/>
              </w:rPr>
              <w:tab/>
            </w:r>
            <w:r w:rsidR="0003119D">
              <w:rPr>
                <w:webHidden/>
              </w:rPr>
              <w:fldChar w:fldCharType="begin"/>
            </w:r>
            <w:r w:rsidR="0003119D">
              <w:rPr>
                <w:webHidden/>
              </w:rPr>
              <w:instrText xml:space="preserve"> PAGEREF _Toc214888967 \h </w:instrText>
            </w:r>
            <w:r w:rsidR="0003119D">
              <w:rPr>
                <w:webHidden/>
              </w:rPr>
            </w:r>
            <w:r w:rsidR="0003119D">
              <w:rPr>
                <w:webHidden/>
              </w:rPr>
              <w:fldChar w:fldCharType="separate"/>
            </w:r>
            <w:r w:rsidR="0003119D">
              <w:rPr>
                <w:webHidden/>
              </w:rPr>
              <w:t>7</w:t>
            </w:r>
            <w:r w:rsidR="0003119D">
              <w:rPr>
                <w:webHidden/>
              </w:rPr>
              <w:fldChar w:fldCharType="end"/>
            </w:r>
          </w:hyperlink>
        </w:p>
        <w:p w14:paraId="527EB29A" w14:textId="2A860435" w:rsidR="0003119D" w:rsidRDefault="0003119D">
          <w:pPr>
            <w:pStyle w:val="Innehll1"/>
            <w:rPr>
              <w:rFonts w:asciiTheme="minorHAnsi" w:hAnsiTheme="minorHAnsi"/>
              <w:kern w:val="2"/>
              <w:sz w:val="24"/>
              <w:szCs w:val="24"/>
              <w:lang w:eastAsia="sv-SE"/>
              <w14:ligatures w14:val="standardContextual"/>
            </w:rPr>
          </w:pPr>
          <w:hyperlink w:anchor="_Toc214888968" w:history="1">
            <w:r w:rsidRPr="00156ACA">
              <w:rPr>
                <w:rStyle w:val="Hyperlnk"/>
              </w:rPr>
              <w:t>1</w:t>
            </w:r>
            <w:r>
              <w:rPr>
                <w:rFonts w:asciiTheme="minorHAnsi" w:hAnsiTheme="minorHAnsi"/>
                <w:kern w:val="2"/>
                <w:sz w:val="24"/>
                <w:szCs w:val="24"/>
                <w:lang w:eastAsia="sv-SE"/>
                <w14:ligatures w14:val="standardContextual"/>
              </w:rPr>
              <w:tab/>
            </w:r>
            <w:r w:rsidRPr="00156ACA">
              <w:rPr>
                <w:rStyle w:val="Hyperlnk"/>
              </w:rPr>
              <w:t>Läsanvisning</w:t>
            </w:r>
            <w:r>
              <w:rPr>
                <w:webHidden/>
              </w:rPr>
              <w:tab/>
            </w:r>
            <w:r>
              <w:rPr>
                <w:webHidden/>
              </w:rPr>
              <w:fldChar w:fldCharType="begin"/>
            </w:r>
            <w:r>
              <w:rPr>
                <w:webHidden/>
              </w:rPr>
              <w:instrText xml:space="preserve"> PAGEREF _Toc214888968 \h </w:instrText>
            </w:r>
            <w:r>
              <w:rPr>
                <w:webHidden/>
              </w:rPr>
            </w:r>
            <w:r>
              <w:rPr>
                <w:webHidden/>
              </w:rPr>
              <w:fldChar w:fldCharType="separate"/>
            </w:r>
            <w:r>
              <w:rPr>
                <w:webHidden/>
              </w:rPr>
              <w:t>8</w:t>
            </w:r>
            <w:r>
              <w:rPr>
                <w:webHidden/>
              </w:rPr>
              <w:fldChar w:fldCharType="end"/>
            </w:r>
          </w:hyperlink>
        </w:p>
        <w:p w14:paraId="6196AAE4" w14:textId="55E224ED" w:rsidR="0003119D" w:rsidRDefault="0003119D">
          <w:pPr>
            <w:pStyle w:val="Innehll1"/>
            <w:rPr>
              <w:rFonts w:asciiTheme="minorHAnsi" w:hAnsiTheme="minorHAnsi"/>
              <w:kern w:val="2"/>
              <w:sz w:val="24"/>
              <w:szCs w:val="24"/>
              <w:lang w:eastAsia="sv-SE"/>
              <w14:ligatures w14:val="standardContextual"/>
            </w:rPr>
          </w:pPr>
          <w:hyperlink w:anchor="_Toc214888969" w:history="1">
            <w:r w:rsidRPr="00156ACA">
              <w:rPr>
                <w:rStyle w:val="Hyperlnk"/>
              </w:rPr>
              <w:t>2</w:t>
            </w:r>
            <w:r>
              <w:rPr>
                <w:rFonts w:asciiTheme="minorHAnsi" w:hAnsiTheme="minorHAnsi"/>
                <w:kern w:val="2"/>
                <w:sz w:val="24"/>
                <w:szCs w:val="24"/>
                <w:lang w:eastAsia="sv-SE"/>
                <w14:ligatures w14:val="standardContextual"/>
              </w:rPr>
              <w:tab/>
            </w:r>
            <w:r w:rsidRPr="00156ACA">
              <w:rPr>
                <w:rStyle w:val="Hyperlnk"/>
              </w:rPr>
              <w:t>Introduktion</w:t>
            </w:r>
            <w:r>
              <w:rPr>
                <w:webHidden/>
              </w:rPr>
              <w:tab/>
            </w:r>
            <w:r>
              <w:rPr>
                <w:webHidden/>
              </w:rPr>
              <w:fldChar w:fldCharType="begin"/>
            </w:r>
            <w:r>
              <w:rPr>
                <w:webHidden/>
              </w:rPr>
              <w:instrText xml:space="preserve"> PAGEREF _Toc214888969 \h </w:instrText>
            </w:r>
            <w:r>
              <w:rPr>
                <w:webHidden/>
              </w:rPr>
            </w:r>
            <w:r>
              <w:rPr>
                <w:webHidden/>
              </w:rPr>
              <w:fldChar w:fldCharType="separate"/>
            </w:r>
            <w:r>
              <w:rPr>
                <w:webHidden/>
              </w:rPr>
              <w:t>8</w:t>
            </w:r>
            <w:r>
              <w:rPr>
                <w:webHidden/>
              </w:rPr>
              <w:fldChar w:fldCharType="end"/>
            </w:r>
          </w:hyperlink>
        </w:p>
        <w:p w14:paraId="6C26CAB6" w14:textId="6BCC322A" w:rsidR="0003119D" w:rsidRDefault="0003119D">
          <w:pPr>
            <w:pStyle w:val="Innehll2"/>
            <w:rPr>
              <w:rFonts w:asciiTheme="minorHAnsi" w:hAnsiTheme="minorHAnsi"/>
              <w:kern w:val="2"/>
              <w:sz w:val="24"/>
              <w:szCs w:val="24"/>
              <w:lang w:eastAsia="sv-SE"/>
              <w14:ligatures w14:val="standardContextual"/>
            </w:rPr>
          </w:pPr>
          <w:hyperlink w:anchor="_Toc214888970" w:history="1">
            <w:r w:rsidRPr="00156ACA">
              <w:rPr>
                <w:rStyle w:val="Hyperlnk"/>
              </w:rPr>
              <w:t>2.1</w:t>
            </w:r>
            <w:r>
              <w:rPr>
                <w:rFonts w:asciiTheme="minorHAnsi" w:hAnsiTheme="minorHAnsi"/>
                <w:kern w:val="2"/>
                <w:sz w:val="24"/>
                <w:szCs w:val="24"/>
                <w:lang w:eastAsia="sv-SE"/>
                <w14:ligatures w14:val="standardContextual"/>
              </w:rPr>
              <w:tab/>
            </w:r>
            <w:r w:rsidRPr="00156ACA">
              <w:rPr>
                <w:rStyle w:val="Hyperlnk"/>
              </w:rPr>
              <w:t>Havet stiger</w:t>
            </w:r>
            <w:r>
              <w:rPr>
                <w:webHidden/>
              </w:rPr>
              <w:tab/>
            </w:r>
            <w:r>
              <w:rPr>
                <w:webHidden/>
              </w:rPr>
              <w:fldChar w:fldCharType="begin"/>
            </w:r>
            <w:r>
              <w:rPr>
                <w:webHidden/>
              </w:rPr>
              <w:instrText xml:space="preserve"> PAGEREF _Toc214888970 \h </w:instrText>
            </w:r>
            <w:r>
              <w:rPr>
                <w:webHidden/>
              </w:rPr>
            </w:r>
            <w:r>
              <w:rPr>
                <w:webHidden/>
              </w:rPr>
              <w:fldChar w:fldCharType="separate"/>
            </w:r>
            <w:r>
              <w:rPr>
                <w:webHidden/>
              </w:rPr>
              <w:t>8</w:t>
            </w:r>
            <w:r>
              <w:rPr>
                <w:webHidden/>
              </w:rPr>
              <w:fldChar w:fldCharType="end"/>
            </w:r>
          </w:hyperlink>
        </w:p>
        <w:p w14:paraId="273B98D0" w14:textId="7CB46D53" w:rsidR="0003119D" w:rsidRDefault="0003119D">
          <w:pPr>
            <w:pStyle w:val="Innehll2"/>
            <w:rPr>
              <w:rFonts w:asciiTheme="minorHAnsi" w:hAnsiTheme="minorHAnsi"/>
              <w:kern w:val="2"/>
              <w:sz w:val="24"/>
              <w:szCs w:val="24"/>
              <w:lang w:eastAsia="sv-SE"/>
              <w14:ligatures w14:val="standardContextual"/>
            </w:rPr>
          </w:pPr>
          <w:hyperlink w:anchor="_Toc214888971" w:history="1">
            <w:r w:rsidRPr="00156ACA">
              <w:rPr>
                <w:rStyle w:val="Hyperlnk"/>
              </w:rPr>
              <w:t>2.2</w:t>
            </w:r>
            <w:r>
              <w:rPr>
                <w:rFonts w:asciiTheme="minorHAnsi" w:hAnsiTheme="minorHAnsi"/>
                <w:kern w:val="2"/>
                <w:sz w:val="24"/>
                <w:szCs w:val="24"/>
                <w:lang w:eastAsia="sv-SE"/>
                <w14:ligatures w14:val="standardContextual"/>
              </w:rPr>
              <w:tab/>
            </w:r>
            <w:r w:rsidRPr="00156ACA">
              <w:rPr>
                <w:rStyle w:val="Hyperlnk"/>
              </w:rPr>
              <w:t>SGI:s roll och tidigare arbete</w:t>
            </w:r>
            <w:r>
              <w:rPr>
                <w:webHidden/>
              </w:rPr>
              <w:tab/>
            </w:r>
            <w:r>
              <w:rPr>
                <w:webHidden/>
              </w:rPr>
              <w:fldChar w:fldCharType="begin"/>
            </w:r>
            <w:r>
              <w:rPr>
                <w:webHidden/>
              </w:rPr>
              <w:instrText xml:space="preserve"> PAGEREF _Toc214888971 \h </w:instrText>
            </w:r>
            <w:r>
              <w:rPr>
                <w:webHidden/>
              </w:rPr>
            </w:r>
            <w:r>
              <w:rPr>
                <w:webHidden/>
              </w:rPr>
              <w:fldChar w:fldCharType="separate"/>
            </w:r>
            <w:r>
              <w:rPr>
                <w:webHidden/>
              </w:rPr>
              <w:t>9</w:t>
            </w:r>
            <w:r>
              <w:rPr>
                <w:webHidden/>
              </w:rPr>
              <w:fldChar w:fldCharType="end"/>
            </w:r>
          </w:hyperlink>
        </w:p>
        <w:p w14:paraId="34621E3B" w14:textId="281B3C43" w:rsidR="0003119D" w:rsidRDefault="0003119D">
          <w:pPr>
            <w:pStyle w:val="Innehll2"/>
            <w:rPr>
              <w:rFonts w:asciiTheme="minorHAnsi" w:hAnsiTheme="minorHAnsi"/>
              <w:kern w:val="2"/>
              <w:sz w:val="24"/>
              <w:szCs w:val="24"/>
              <w:lang w:eastAsia="sv-SE"/>
              <w14:ligatures w14:val="standardContextual"/>
            </w:rPr>
          </w:pPr>
          <w:hyperlink w:anchor="_Toc214888972" w:history="1">
            <w:r w:rsidRPr="00156ACA">
              <w:rPr>
                <w:rStyle w:val="Hyperlnk"/>
              </w:rPr>
              <w:t>2.3</w:t>
            </w:r>
            <w:r>
              <w:rPr>
                <w:rFonts w:asciiTheme="minorHAnsi" w:hAnsiTheme="minorHAnsi"/>
                <w:kern w:val="2"/>
                <w:sz w:val="24"/>
                <w:szCs w:val="24"/>
                <w:lang w:eastAsia="sv-SE"/>
                <w14:ligatures w14:val="standardContextual"/>
              </w:rPr>
              <w:tab/>
            </w:r>
            <w:r w:rsidRPr="00156ACA">
              <w:rPr>
                <w:rStyle w:val="Hyperlnk"/>
              </w:rPr>
              <w:t>Målgrupp</w:t>
            </w:r>
            <w:r>
              <w:rPr>
                <w:webHidden/>
              </w:rPr>
              <w:tab/>
            </w:r>
            <w:r>
              <w:rPr>
                <w:webHidden/>
              </w:rPr>
              <w:fldChar w:fldCharType="begin"/>
            </w:r>
            <w:r>
              <w:rPr>
                <w:webHidden/>
              </w:rPr>
              <w:instrText xml:space="preserve"> PAGEREF _Toc214888972 \h </w:instrText>
            </w:r>
            <w:r>
              <w:rPr>
                <w:webHidden/>
              </w:rPr>
            </w:r>
            <w:r>
              <w:rPr>
                <w:webHidden/>
              </w:rPr>
              <w:fldChar w:fldCharType="separate"/>
            </w:r>
            <w:r>
              <w:rPr>
                <w:webHidden/>
              </w:rPr>
              <w:t>10</w:t>
            </w:r>
            <w:r>
              <w:rPr>
                <w:webHidden/>
              </w:rPr>
              <w:fldChar w:fldCharType="end"/>
            </w:r>
          </w:hyperlink>
        </w:p>
        <w:p w14:paraId="332E9FE4" w14:textId="3304DC3D" w:rsidR="0003119D" w:rsidRDefault="0003119D">
          <w:pPr>
            <w:pStyle w:val="Innehll2"/>
            <w:rPr>
              <w:rFonts w:asciiTheme="minorHAnsi" w:hAnsiTheme="minorHAnsi"/>
              <w:kern w:val="2"/>
              <w:sz w:val="24"/>
              <w:szCs w:val="24"/>
              <w:lang w:eastAsia="sv-SE"/>
              <w14:ligatures w14:val="standardContextual"/>
            </w:rPr>
          </w:pPr>
          <w:hyperlink w:anchor="_Toc214888973" w:history="1">
            <w:r w:rsidRPr="00156ACA">
              <w:rPr>
                <w:rStyle w:val="Hyperlnk"/>
              </w:rPr>
              <w:t>2.4</w:t>
            </w:r>
            <w:r>
              <w:rPr>
                <w:rFonts w:asciiTheme="minorHAnsi" w:hAnsiTheme="minorHAnsi"/>
                <w:kern w:val="2"/>
                <w:sz w:val="24"/>
                <w:szCs w:val="24"/>
                <w:lang w:eastAsia="sv-SE"/>
                <w14:ligatures w14:val="standardContextual"/>
              </w:rPr>
              <w:tab/>
            </w:r>
            <w:r w:rsidRPr="00156ACA">
              <w:rPr>
                <w:rStyle w:val="Hyperlnk"/>
              </w:rPr>
              <w:t>Syfte</w:t>
            </w:r>
            <w:r>
              <w:rPr>
                <w:webHidden/>
              </w:rPr>
              <w:tab/>
            </w:r>
            <w:r>
              <w:rPr>
                <w:webHidden/>
              </w:rPr>
              <w:fldChar w:fldCharType="begin"/>
            </w:r>
            <w:r>
              <w:rPr>
                <w:webHidden/>
              </w:rPr>
              <w:instrText xml:space="preserve"> PAGEREF _Toc214888973 \h </w:instrText>
            </w:r>
            <w:r>
              <w:rPr>
                <w:webHidden/>
              </w:rPr>
            </w:r>
            <w:r>
              <w:rPr>
                <w:webHidden/>
              </w:rPr>
              <w:fldChar w:fldCharType="separate"/>
            </w:r>
            <w:r>
              <w:rPr>
                <w:webHidden/>
              </w:rPr>
              <w:t>11</w:t>
            </w:r>
            <w:r>
              <w:rPr>
                <w:webHidden/>
              </w:rPr>
              <w:fldChar w:fldCharType="end"/>
            </w:r>
          </w:hyperlink>
        </w:p>
        <w:p w14:paraId="1EB8BB3B" w14:textId="7FCCAA3A" w:rsidR="0003119D" w:rsidRDefault="0003119D">
          <w:pPr>
            <w:pStyle w:val="Innehll2"/>
            <w:rPr>
              <w:rFonts w:asciiTheme="minorHAnsi" w:hAnsiTheme="minorHAnsi"/>
              <w:kern w:val="2"/>
              <w:sz w:val="24"/>
              <w:szCs w:val="24"/>
              <w:lang w:eastAsia="sv-SE"/>
              <w14:ligatures w14:val="standardContextual"/>
            </w:rPr>
          </w:pPr>
          <w:hyperlink w:anchor="_Toc214888974" w:history="1">
            <w:r w:rsidRPr="00156ACA">
              <w:rPr>
                <w:rStyle w:val="Hyperlnk"/>
              </w:rPr>
              <w:t>2.5</w:t>
            </w:r>
            <w:r>
              <w:rPr>
                <w:rFonts w:asciiTheme="minorHAnsi" w:hAnsiTheme="minorHAnsi"/>
                <w:kern w:val="2"/>
                <w:sz w:val="24"/>
                <w:szCs w:val="24"/>
                <w:lang w:eastAsia="sv-SE"/>
                <w14:ligatures w14:val="standardContextual"/>
              </w:rPr>
              <w:tab/>
            </w:r>
            <w:r w:rsidRPr="00156ACA">
              <w:rPr>
                <w:rStyle w:val="Hyperlnk"/>
              </w:rPr>
              <w:t>Användning</w:t>
            </w:r>
            <w:r>
              <w:rPr>
                <w:webHidden/>
              </w:rPr>
              <w:tab/>
            </w:r>
            <w:r>
              <w:rPr>
                <w:webHidden/>
              </w:rPr>
              <w:fldChar w:fldCharType="begin"/>
            </w:r>
            <w:r>
              <w:rPr>
                <w:webHidden/>
              </w:rPr>
              <w:instrText xml:space="preserve"> PAGEREF _Toc214888974 \h </w:instrText>
            </w:r>
            <w:r>
              <w:rPr>
                <w:webHidden/>
              </w:rPr>
            </w:r>
            <w:r>
              <w:rPr>
                <w:webHidden/>
              </w:rPr>
              <w:fldChar w:fldCharType="separate"/>
            </w:r>
            <w:r>
              <w:rPr>
                <w:webHidden/>
              </w:rPr>
              <w:t>12</w:t>
            </w:r>
            <w:r>
              <w:rPr>
                <w:webHidden/>
              </w:rPr>
              <w:fldChar w:fldCharType="end"/>
            </w:r>
          </w:hyperlink>
        </w:p>
        <w:p w14:paraId="2FF39243" w14:textId="7249AC8D" w:rsidR="0003119D" w:rsidRDefault="0003119D">
          <w:pPr>
            <w:pStyle w:val="Innehll3"/>
            <w:tabs>
              <w:tab w:val="left" w:pos="1701"/>
            </w:tabs>
            <w:rPr>
              <w:rFonts w:asciiTheme="minorHAnsi" w:hAnsiTheme="minorHAnsi"/>
              <w:kern w:val="2"/>
              <w:sz w:val="24"/>
              <w:szCs w:val="24"/>
              <w:lang w:eastAsia="sv-SE"/>
              <w14:ligatures w14:val="standardContextual"/>
            </w:rPr>
          </w:pPr>
          <w:hyperlink w:anchor="_Toc214888975" w:history="1">
            <w:r w:rsidRPr="00156ACA">
              <w:rPr>
                <w:rStyle w:val="Hyperlnk"/>
              </w:rPr>
              <w:t>2.5.1</w:t>
            </w:r>
            <w:r>
              <w:rPr>
                <w:rFonts w:asciiTheme="minorHAnsi" w:hAnsiTheme="minorHAnsi"/>
                <w:kern w:val="2"/>
                <w:sz w:val="24"/>
                <w:szCs w:val="24"/>
                <w:lang w:eastAsia="sv-SE"/>
                <w14:ligatures w14:val="standardContextual"/>
              </w:rPr>
              <w:tab/>
            </w:r>
            <w:r w:rsidRPr="00156ACA">
              <w:rPr>
                <w:rStyle w:val="Hyperlnk"/>
              </w:rPr>
              <w:t>Generell användning</w:t>
            </w:r>
            <w:r>
              <w:rPr>
                <w:webHidden/>
              </w:rPr>
              <w:tab/>
            </w:r>
            <w:r>
              <w:rPr>
                <w:webHidden/>
              </w:rPr>
              <w:fldChar w:fldCharType="begin"/>
            </w:r>
            <w:r>
              <w:rPr>
                <w:webHidden/>
              </w:rPr>
              <w:instrText xml:space="preserve"> PAGEREF _Toc214888975 \h </w:instrText>
            </w:r>
            <w:r>
              <w:rPr>
                <w:webHidden/>
              </w:rPr>
            </w:r>
            <w:r>
              <w:rPr>
                <w:webHidden/>
              </w:rPr>
              <w:fldChar w:fldCharType="separate"/>
            </w:r>
            <w:r>
              <w:rPr>
                <w:webHidden/>
              </w:rPr>
              <w:t>12</w:t>
            </w:r>
            <w:r>
              <w:rPr>
                <w:webHidden/>
              </w:rPr>
              <w:fldChar w:fldCharType="end"/>
            </w:r>
          </w:hyperlink>
        </w:p>
        <w:p w14:paraId="2E3EE749" w14:textId="772F7F1A" w:rsidR="0003119D" w:rsidRDefault="0003119D">
          <w:pPr>
            <w:pStyle w:val="Innehll3"/>
            <w:tabs>
              <w:tab w:val="left" w:pos="1701"/>
            </w:tabs>
            <w:rPr>
              <w:rFonts w:asciiTheme="minorHAnsi" w:hAnsiTheme="minorHAnsi"/>
              <w:kern w:val="2"/>
              <w:sz w:val="24"/>
              <w:szCs w:val="24"/>
              <w:lang w:eastAsia="sv-SE"/>
              <w14:ligatures w14:val="standardContextual"/>
            </w:rPr>
          </w:pPr>
          <w:hyperlink w:anchor="_Toc214888976" w:history="1">
            <w:r w:rsidRPr="00156ACA">
              <w:rPr>
                <w:rStyle w:val="Hyperlnk"/>
              </w:rPr>
              <w:t>2.5.2</w:t>
            </w:r>
            <w:r>
              <w:rPr>
                <w:rFonts w:asciiTheme="minorHAnsi" w:hAnsiTheme="minorHAnsi"/>
                <w:kern w:val="2"/>
                <w:sz w:val="24"/>
                <w:szCs w:val="24"/>
                <w:lang w:eastAsia="sv-SE"/>
                <w14:ligatures w14:val="standardContextual"/>
              </w:rPr>
              <w:tab/>
            </w:r>
            <w:r w:rsidRPr="00156ACA">
              <w:rPr>
                <w:rStyle w:val="Hyperlnk"/>
              </w:rPr>
              <w:t>Synergier med underlag från SMHI</w:t>
            </w:r>
            <w:r>
              <w:rPr>
                <w:webHidden/>
              </w:rPr>
              <w:tab/>
            </w:r>
            <w:r>
              <w:rPr>
                <w:webHidden/>
              </w:rPr>
              <w:fldChar w:fldCharType="begin"/>
            </w:r>
            <w:r>
              <w:rPr>
                <w:webHidden/>
              </w:rPr>
              <w:instrText xml:space="preserve"> PAGEREF _Toc214888976 \h </w:instrText>
            </w:r>
            <w:r>
              <w:rPr>
                <w:webHidden/>
              </w:rPr>
            </w:r>
            <w:r>
              <w:rPr>
                <w:webHidden/>
              </w:rPr>
              <w:fldChar w:fldCharType="separate"/>
            </w:r>
            <w:r>
              <w:rPr>
                <w:webHidden/>
              </w:rPr>
              <w:t>14</w:t>
            </w:r>
            <w:r>
              <w:rPr>
                <w:webHidden/>
              </w:rPr>
              <w:fldChar w:fldCharType="end"/>
            </w:r>
          </w:hyperlink>
        </w:p>
        <w:p w14:paraId="3E3BB848" w14:textId="59153176" w:rsidR="0003119D" w:rsidRDefault="0003119D">
          <w:pPr>
            <w:pStyle w:val="Innehll3"/>
            <w:tabs>
              <w:tab w:val="left" w:pos="1701"/>
            </w:tabs>
            <w:rPr>
              <w:rFonts w:asciiTheme="minorHAnsi" w:hAnsiTheme="minorHAnsi"/>
              <w:kern w:val="2"/>
              <w:sz w:val="24"/>
              <w:szCs w:val="24"/>
              <w:lang w:eastAsia="sv-SE"/>
              <w14:ligatures w14:val="standardContextual"/>
            </w:rPr>
          </w:pPr>
          <w:hyperlink w:anchor="_Toc214888977" w:history="1">
            <w:r w:rsidRPr="00156ACA">
              <w:rPr>
                <w:rStyle w:val="Hyperlnk"/>
              </w:rPr>
              <w:t>2.5.3</w:t>
            </w:r>
            <w:r>
              <w:rPr>
                <w:rFonts w:asciiTheme="minorHAnsi" w:hAnsiTheme="minorHAnsi"/>
                <w:kern w:val="2"/>
                <w:sz w:val="24"/>
                <w:szCs w:val="24"/>
                <w:lang w:eastAsia="sv-SE"/>
                <w14:ligatures w14:val="standardContextual"/>
              </w:rPr>
              <w:tab/>
            </w:r>
            <w:r w:rsidRPr="00156ACA">
              <w:rPr>
                <w:rStyle w:val="Hyperlnk"/>
              </w:rPr>
              <w:t>Synergier med underlag från MSB</w:t>
            </w:r>
            <w:r>
              <w:rPr>
                <w:webHidden/>
              </w:rPr>
              <w:tab/>
            </w:r>
            <w:r>
              <w:rPr>
                <w:webHidden/>
              </w:rPr>
              <w:fldChar w:fldCharType="begin"/>
            </w:r>
            <w:r>
              <w:rPr>
                <w:webHidden/>
              </w:rPr>
              <w:instrText xml:space="preserve"> PAGEREF _Toc214888977 \h </w:instrText>
            </w:r>
            <w:r>
              <w:rPr>
                <w:webHidden/>
              </w:rPr>
            </w:r>
            <w:r>
              <w:rPr>
                <w:webHidden/>
              </w:rPr>
              <w:fldChar w:fldCharType="separate"/>
            </w:r>
            <w:r>
              <w:rPr>
                <w:webHidden/>
              </w:rPr>
              <w:t>16</w:t>
            </w:r>
            <w:r>
              <w:rPr>
                <w:webHidden/>
              </w:rPr>
              <w:fldChar w:fldCharType="end"/>
            </w:r>
          </w:hyperlink>
        </w:p>
        <w:p w14:paraId="1419770E" w14:textId="2425C815" w:rsidR="0003119D" w:rsidRDefault="0003119D">
          <w:pPr>
            <w:pStyle w:val="Innehll1"/>
            <w:rPr>
              <w:rFonts w:asciiTheme="minorHAnsi" w:hAnsiTheme="minorHAnsi"/>
              <w:kern w:val="2"/>
              <w:sz w:val="24"/>
              <w:szCs w:val="24"/>
              <w:lang w:eastAsia="sv-SE"/>
              <w14:ligatures w14:val="standardContextual"/>
            </w:rPr>
          </w:pPr>
          <w:hyperlink w:anchor="_Toc214888978" w:history="1">
            <w:r w:rsidRPr="00156ACA">
              <w:rPr>
                <w:rStyle w:val="Hyperlnk"/>
              </w:rPr>
              <w:t>3</w:t>
            </w:r>
            <w:r>
              <w:rPr>
                <w:rFonts w:asciiTheme="minorHAnsi" w:hAnsiTheme="minorHAnsi"/>
                <w:kern w:val="2"/>
                <w:sz w:val="24"/>
                <w:szCs w:val="24"/>
                <w:lang w:eastAsia="sv-SE"/>
                <w14:ligatures w14:val="standardContextual"/>
              </w:rPr>
              <w:tab/>
            </w:r>
            <w:r w:rsidRPr="00156ACA">
              <w:rPr>
                <w:rStyle w:val="Hyperlnk"/>
              </w:rPr>
              <w:t>Metod</w:t>
            </w:r>
            <w:r>
              <w:rPr>
                <w:webHidden/>
              </w:rPr>
              <w:tab/>
            </w:r>
            <w:r>
              <w:rPr>
                <w:webHidden/>
              </w:rPr>
              <w:fldChar w:fldCharType="begin"/>
            </w:r>
            <w:r>
              <w:rPr>
                <w:webHidden/>
              </w:rPr>
              <w:instrText xml:space="preserve"> PAGEREF _Toc214888978 \h </w:instrText>
            </w:r>
            <w:r>
              <w:rPr>
                <w:webHidden/>
              </w:rPr>
            </w:r>
            <w:r>
              <w:rPr>
                <w:webHidden/>
              </w:rPr>
              <w:fldChar w:fldCharType="separate"/>
            </w:r>
            <w:r>
              <w:rPr>
                <w:webHidden/>
              </w:rPr>
              <w:t>17</w:t>
            </w:r>
            <w:r>
              <w:rPr>
                <w:webHidden/>
              </w:rPr>
              <w:fldChar w:fldCharType="end"/>
            </w:r>
          </w:hyperlink>
        </w:p>
        <w:p w14:paraId="2FF8FFD8" w14:textId="4A9F605B" w:rsidR="0003119D" w:rsidRDefault="0003119D">
          <w:pPr>
            <w:pStyle w:val="Innehll2"/>
            <w:rPr>
              <w:rFonts w:asciiTheme="minorHAnsi" w:hAnsiTheme="minorHAnsi"/>
              <w:kern w:val="2"/>
              <w:sz w:val="24"/>
              <w:szCs w:val="24"/>
              <w:lang w:eastAsia="sv-SE"/>
              <w14:ligatures w14:val="standardContextual"/>
            </w:rPr>
          </w:pPr>
          <w:hyperlink w:anchor="_Toc214888979" w:history="1">
            <w:r w:rsidRPr="00156ACA">
              <w:rPr>
                <w:rStyle w:val="Hyperlnk"/>
              </w:rPr>
              <w:t>3.1</w:t>
            </w:r>
            <w:r>
              <w:rPr>
                <w:rFonts w:asciiTheme="minorHAnsi" w:hAnsiTheme="minorHAnsi"/>
                <w:kern w:val="2"/>
                <w:sz w:val="24"/>
                <w:szCs w:val="24"/>
                <w:lang w:eastAsia="sv-SE"/>
                <w14:ligatures w14:val="standardContextual"/>
              </w:rPr>
              <w:tab/>
            </w:r>
            <w:r w:rsidRPr="00156ACA">
              <w:rPr>
                <w:rStyle w:val="Hyperlnk"/>
              </w:rPr>
              <w:t>Tröskelanalyser</w:t>
            </w:r>
            <w:r>
              <w:rPr>
                <w:webHidden/>
              </w:rPr>
              <w:tab/>
            </w:r>
            <w:r>
              <w:rPr>
                <w:webHidden/>
              </w:rPr>
              <w:fldChar w:fldCharType="begin"/>
            </w:r>
            <w:r>
              <w:rPr>
                <w:webHidden/>
              </w:rPr>
              <w:instrText xml:space="preserve"> PAGEREF _Toc214888979 \h </w:instrText>
            </w:r>
            <w:r>
              <w:rPr>
                <w:webHidden/>
              </w:rPr>
            </w:r>
            <w:r>
              <w:rPr>
                <w:webHidden/>
              </w:rPr>
              <w:fldChar w:fldCharType="separate"/>
            </w:r>
            <w:r>
              <w:rPr>
                <w:webHidden/>
              </w:rPr>
              <w:t>17</w:t>
            </w:r>
            <w:r>
              <w:rPr>
                <w:webHidden/>
              </w:rPr>
              <w:fldChar w:fldCharType="end"/>
            </w:r>
          </w:hyperlink>
        </w:p>
        <w:p w14:paraId="7E7BDE4D" w14:textId="44E22216" w:rsidR="0003119D" w:rsidRDefault="0003119D">
          <w:pPr>
            <w:pStyle w:val="Innehll3"/>
            <w:tabs>
              <w:tab w:val="left" w:pos="1701"/>
            </w:tabs>
            <w:rPr>
              <w:rFonts w:asciiTheme="minorHAnsi" w:hAnsiTheme="minorHAnsi"/>
              <w:kern w:val="2"/>
              <w:sz w:val="24"/>
              <w:szCs w:val="24"/>
              <w:lang w:eastAsia="sv-SE"/>
              <w14:ligatures w14:val="standardContextual"/>
            </w:rPr>
          </w:pPr>
          <w:hyperlink w:anchor="_Toc214888980" w:history="1">
            <w:r w:rsidRPr="00156ACA">
              <w:rPr>
                <w:rStyle w:val="Hyperlnk"/>
              </w:rPr>
              <w:t>3.1.1</w:t>
            </w:r>
            <w:r>
              <w:rPr>
                <w:rFonts w:asciiTheme="minorHAnsi" w:hAnsiTheme="minorHAnsi"/>
                <w:kern w:val="2"/>
                <w:sz w:val="24"/>
                <w:szCs w:val="24"/>
                <w:lang w:eastAsia="sv-SE"/>
                <w14:ligatures w14:val="standardContextual"/>
              </w:rPr>
              <w:tab/>
            </w:r>
            <w:r w:rsidRPr="00156ACA">
              <w:rPr>
                <w:rStyle w:val="Hyperlnk"/>
              </w:rPr>
              <w:t>Övergripande metodbeskrivning</w:t>
            </w:r>
            <w:r>
              <w:rPr>
                <w:webHidden/>
              </w:rPr>
              <w:tab/>
            </w:r>
            <w:r>
              <w:rPr>
                <w:webHidden/>
              </w:rPr>
              <w:fldChar w:fldCharType="begin"/>
            </w:r>
            <w:r>
              <w:rPr>
                <w:webHidden/>
              </w:rPr>
              <w:instrText xml:space="preserve"> PAGEREF _Toc214888980 \h </w:instrText>
            </w:r>
            <w:r>
              <w:rPr>
                <w:webHidden/>
              </w:rPr>
            </w:r>
            <w:r>
              <w:rPr>
                <w:webHidden/>
              </w:rPr>
              <w:fldChar w:fldCharType="separate"/>
            </w:r>
            <w:r>
              <w:rPr>
                <w:webHidden/>
              </w:rPr>
              <w:t>17</w:t>
            </w:r>
            <w:r>
              <w:rPr>
                <w:webHidden/>
              </w:rPr>
              <w:fldChar w:fldCharType="end"/>
            </w:r>
          </w:hyperlink>
        </w:p>
        <w:p w14:paraId="710C3232" w14:textId="3CB31A1A" w:rsidR="0003119D" w:rsidRDefault="0003119D">
          <w:pPr>
            <w:pStyle w:val="Innehll3"/>
            <w:tabs>
              <w:tab w:val="left" w:pos="1701"/>
            </w:tabs>
            <w:rPr>
              <w:rFonts w:asciiTheme="minorHAnsi" w:hAnsiTheme="minorHAnsi"/>
              <w:kern w:val="2"/>
              <w:sz w:val="24"/>
              <w:szCs w:val="24"/>
              <w:lang w:eastAsia="sv-SE"/>
              <w14:ligatures w14:val="standardContextual"/>
            </w:rPr>
          </w:pPr>
          <w:hyperlink w:anchor="_Toc214888981" w:history="1">
            <w:r w:rsidRPr="00156ACA">
              <w:rPr>
                <w:rStyle w:val="Hyperlnk"/>
              </w:rPr>
              <w:t>3.1.2</w:t>
            </w:r>
            <w:r>
              <w:rPr>
                <w:rFonts w:asciiTheme="minorHAnsi" w:hAnsiTheme="minorHAnsi"/>
                <w:kern w:val="2"/>
                <w:sz w:val="24"/>
                <w:szCs w:val="24"/>
                <w:lang w:eastAsia="sv-SE"/>
                <w14:ligatures w14:val="standardContextual"/>
              </w:rPr>
              <w:tab/>
            </w:r>
            <w:r w:rsidRPr="00156ACA">
              <w:rPr>
                <w:rStyle w:val="Hyperlnk"/>
              </w:rPr>
              <w:t>Fördjupad metodbeskrivning</w:t>
            </w:r>
            <w:r>
              <w:rPr>
                <w:webHidden/>
              </w:rPr>
              <w:tab/>
            </w:r>
            <w:r>
              <w:rPr>
                <w:webHidden/>
              </w:rPr>
              <w:fldChar w:fldCharType="begin"/>
            </w:r>
            <w:r>
              <w:rPr>
                <w:webHidden/>
              </w:rPr>
              <w:instrText xml:space="preserve"> PAGEREF _Toc214888981 \h </w:instrText>
            </w:r>
            <w:r>
              <w:rPr>
                <w:webHidden/>
              </w:rPr>
            </w:r>
            <w:r>
              <w:rPr>
                <w:webHidden/>
              </w:rPr>
              <w:fldChar w:fldCharType="separate"/>
            </w:r>
            <w:r>
              <w:rPr>
                <w:webHidden/>
              </w:rPr>
              <w:t>17</w:t>
            </w:r>
            <w:r>
              <w:rPr>
                <w:webHidden/>
              </w:rPr>
              <w:fldChar w:fldCharType="end"/>
            </w:r>
          </w:hyperlink>
        </w:p>
        <w:p w14:paraId="7BEE9CAD" w14:textId="359D8C17" w:rsidR="0003119D" w:rsidRDefault="0003119D">
          <w:pPr>
            <w:pStyle w:val="Innehll2"/>
            <w:rPr>
              <w:rFonts w:asciiTheme="minorHAnsi" w:hAnsiTheme="minorHAnsi"/>
              <w:kern w:val="2"/>
              <w:sz w:val="24"/>
              <w:szCs w:val="24"/>
              <w:lang w:eastAsia="sv-SE"/>
              <w14:ligatures w14:val="standardContextual"/>
            </w:rPr>
          </w:pPr>
          <w:hyperlink w:anchor="_Toc214888982" w:history="1">
            <w:r w:rsidRPr="00156ACA">
              <w:rPr>
                <w:rStyle w:val="Hyperlnk"/>
              </w:rPr>
              <w:t>3.2</w:t>
            </w:r>
            <w:r>
              <w:rPr>
                <w:rFonts w:asciiTheme="minorHAnsi" w:hAnsiTheme="minorHAnsi"/>
                <w:kern w:val="2"/>
                <w:sz w:val="24"/>
                <w:szCs w:val="24"/>
                <w:lang w:eastAsia="sv-SE"/>
                <w14:ligatures w14:val="standardContextual"/>
              </w:rPr>
              <w:tab/>
            </w:r>
            <w:r w:rsidRPr="00156ACA">
              <w:rPr>
                <w:rStyle w:val="Hyperlnk"/>
              </w:rPr>
              <w:t>Taxeringsvärde</w:t>
            </w:r>
            <w:r>
              <w:rPr>
                <w:webHidden/>
              </w:rPr>
              <w:tab/>
            </w:r>
            <w:r>
              <w:rPr>
                <w:webHidden/>
              </w:rPr>
              <w:fldChar w:fldCharType="begin"/>
            </w:r>
            <w:r>
              <w:rPr>
                <w:webHidden/>
              </w:rPr>
              <w:instrText xml:space="preserve"> PAGEREF _Toc214888982 \h </w:instrText>
            </w:r>
            <w:r>
              <w:rPr>
                <w:webHidden/>
              </w:rPr>
            </w:r>
            <w:r>
              <w:rPr>
                <w:webHidden/>
              </w:rPr>
              <w:fldChar w:fldCharType="separate"/>
            </w:r>
            <w:r>
              <w:rPr>
                <w:webHidden/>
              </w:rPr>
              <w:t>19</w:t>
            </w:r>
            <w:r>
              <w:rPr>
                <w:webHidden/>
              </w:rPr>
              <w:fldChar w:fldCharType="end"/>
            </w:r>
          </w:hyperlink>
        </w:p>
        <w:p w14:paraId="0BFD8413" w14:textId="34F2BEE5" w:rsidR="0003119D" w:rsidRDefault="0003119D">
          <w:pPr>
            <w:pStyle w:val="Innehll2"/>
            <w:rPr>
              <w:rFonts w:asciiTheme="minorHAnsi" w:hAnsiTheme="minorHAnsi"/>
              <w:kern w:val="2"/>
              <w:sz w:val="24"/>
              <w:szCs w:val="24"/>
              <w:lang w:eastAsia="sv-SE"/>
              <w14:ligatures w14:val="standardContextual"/>
            </w:rPr>
          </w:pPr>
          <w:hyperlink w:anchor="_Toc214888983" w:history="1">
            <w:r w:rsidRPr="00156ACA">
              <w:rPr>
                <w:rStyle w:val="Hyperlnk"/>
              </w:rPr>
              <w:t>3.3</w:t>
            </w:r>
            <w:r>
              <w:rPr>
                <w:rFonts w:asciiTheme="minorHAnsi" w:hAnsiTheme="minorHAnsi"/>
                <w:kern w:val="2"/>
                <w:sz w:val="24"/>
                <w:szCs w:val="24"/>
                <w:lang w:eastAsia="sv-SE"/>
                <w14:ligatures w14:val="standardContextual"/>
              </w:rPr>
              <w:tab/>
            </w:r>
            <w:r w:rsidRPr="00156ACA">
              <w:rPr>
                <w:rStyle w:val="Hyperlnk"/>
              </w:rPr>
              <w:t>Vattendjup vid byggnad</w:t>
            </w:r>
            <w:r>
              <w:rPr>
                <w:webHidden/>
              </w:rPr>
              <w:tab/>
            </w:r>
            <w:r>
              <w:rPr>
                <w:webHidden/>
              </w:rPr>
              <w:fldChar w:fldCharType="begin"/>
            </w:r>
            <w:r>
              <w:rPr>
                <w:webHidden/>
              </w:rPr>
              <w:instrText xml:space="preserve"> PAGEREF _Toc214888983 \h </w:instrText>
            </w:r>
            <w:r>
              <w:rPr>
                <w:webHidden/>
              </w:rPr>
            </w:r>
            <w:r>
              <w:rPr>
                <w:webHidden/>
              </w:rPr>
              <w:fldChar w:fldCharType="separate"/>
            </w:r>
            <w:r>
              <w:rPr>
                <w:webHidden/>
              </w:rPr>
              <w:t>19</w:t>
            </w:r>
            <w:r>
              <w:rPr>
                <w:webHidden/>
              </w:rPr>
              <w:fldChar w:fldCharType="end"/>
            </w:r>
          </w:hyperlink>
        </w:p>
        <w:p w14:paraId="17C07DAF" w14:textId="03287758" w:rsidR="0003119D" w:rsidRDefault="0003119D">
          <w:pPr>
            <w:pStyle w:val="Innehll3"/>
            <w:tabs>
              <w:tab w:val="left" w:pos="1701"/>
            </w:tabs>
            <w:rPr>
              <w:rFonts w:asciiTheme="minorHAnsi" w:hAnsiTheme="minorHAnsi"/>
              <w:kern w:val="2"/>
              <w:sz w:val="24"/>
              <w:szCs w:val="24"/>
              <w:lang w:eastAsia="sv-SE"/>
              <w14:ligatures w14:val="standardContextual"/>
            </w:rPr>
          </w:pPr>
          <w:hyperlink w:anchor="_Toc214888984" w:history="1">
            <w:r w:rsidRPr="00156ACA">
              <w:rPr>
                <w:rStyle w:val="Hyperlnk"/>
              </w:rPr>
              <w:t>3.3.1</w:t>
            </w:r>
            <w:r>
              <w:rPr>
                <w:rFonts w:asciiTheme="minorHAnsi" w:hAnsiTheme="minorHAnsi"/>
                <w:kern w:val="2"/>
                <w:sz w:val="24"/>
                <w:szCs w:val="24"/>
                <w:lang w:eastAsia="sv-SE"/>
                <w14:ligatures w14:val="standardContextual"/>
              </w:rPr>
              <w:tab/>
            </w:r>
            <w:r w:rsidRPr="00156ACA">
              <w:rPr>
                <w:rStyle w:val="Hyperlnk"/>
              </w:rPr>
              <w:t>Övergripande metodbeskrivning</w:t>
            </w:r>
            <w:r>
              <w:rPr>
                <w:webHidden/>
              </w:rPr>
              <w:tab/>
            </w:r>
            <w:r>
              <w:rPr>
                <w:webHidden/>
              </w:rPr>
              <w:fldChar w:fldCharType="begin"/>
            </w:r>
            <w:r>
              <w:rPr>
                <w:webHidden/>
              </w:rPr>
              <w:instrText xml:space="preserve"> PAGEREF _Toc214888984 \h </w:instrText>
            </w:r>
            <w:r>
              <w:rPr>
                <w:webHidden/>
              </w:rPr>
            </w:r>
            <w:r>
              <w:rPr>
                <w:webHidden/>
              </w:rPr>
              <w:fldChar w:fldCharType="separate"/>
            </w:r>
            <w:r>
              <w:rPr>
                <w:webHidden/>
              </w:rPr>
              <w:t>19</w:t>
            </w:r>
            <w:r>
              <w:rPr>
                <w:webHidden/>
              </w:rPr>
              <w:fldChar w:fldCharType="end"/>
            </w:r>
          </w:hyperlink>
        </w:p>
        <w:p w14:paraId="4EA25F91" w14:textId="70E2F58C" w:rsidR="0003119D" w:rsidRDefault="0003119D">
          <w:pPr>
            <w:pStyle w:val="Innehll3"/>
            <w:tabs>
              <w:tab w:val="left" w:pos="1701"/>
            </w:tabs>
            <w:rPr>
              <w:rFonts w:asciiTheme="minorHAnsi" w:hAnsiTheme="minorHAnsi"/>
              <w:kern w:val="2"/>
              <w:sz w:val="24"/>
              <w:szCs w:val="24"/>
              <w:lang w:eastAsia="sv-SE"/>
              <w14:ligatures w14:val="standardContextual"/>
            </w:rPr>
          </w:pPr>
          <w:hyperlink w:anchor="_Toc214888985" w:history="1">
            <w:r w:rsidRPr="00156ACA">
              <w:rPr>
                <w:rStyle w:val="Hyperlnk"/>
              </w:rPr>
              <w:t>3.3.2</w:t>
            </w:r>
            <w:r>
              <w:rPr>
                <w:rFonts w:asciiTheme="minorHAnsi" w:hAnsiTheme="minorHAnsi"/>
                <w:kern w:val="2"/>
                <w:sz w:val="24"/>
                <w:szCs w:val="24"/>
                <w:lang w:eastAsia="sv-SE"/>
                <w14:ligatures w14:val="standardContextual"/>
              </w:rPr>
              <w:tab/>
            </w:r>
            <w:r w:rsidRPr="00156ACA">
              <w:rPr>
                <w:rStyle w:val="Hyperlnk"/>
              </w:rPr>
              <w:t>Fördjupad metodbeskrivning</w:t>
            </w:r>
            <w:r>
              <w:rPr>
                <w:webHidden/>
              </w:rPr>
              <w:tab/>
            </w:r>
            <w:r>
              <w:rPr>
                <w:webHidden/>
              </w:rPr>
              <w:fldChar w:fldCharType="begin"/>
            </w:r>
            <w:r>
              <w:rPr>
                <w:webHidden/>
              </w:rPr>
              <w:instrText xml:space="preserve"> PAGEREF _Toc214888985 \h </w:instrText>
            </w:r>
            <w:r>
              <w:rPr>
                <w:webHidden/>
              </w:rPr>
            </w:r>
            <w:r>
              <w:rPr>
                <w:webHidden/>
              </w:rPr>
              <w:fldChar w:fldCharType="separate"/>
            </w:r>
            <w:r>
              <w:rPr>
                <w:webHidden/>
              </w:rPr>
              <w:t>19</w:t>
            </w:r>
            <w:r>
              <w:rPr>
                <w:webHidden/>
              </w:rPr>
              <w:fldChar w:fldCharType="end"/>
            </w:r>
          </w:hyperlink>
        </w:p>
        <w:p w14:paraId="463911F8" w14:textId="7DF3612C" w:rsidR="0003119D" w:rsidRDefault="0003119D">
          <w:pPr>
            <w:pStyle w:val="Innehll2"/>
            <w:rPr>
              <w:rFonts w:asciiTheme="minorHAnsi" w:hAnsiTheme="minorHAnsi"/>
              <w:kern w:val="2"/>
              <w:sz w:val="24"/>
              <w:szCs w:val="24"/>
              <w:lang w:eastAsia="sv-SE"/>
              <w14:ligatures w14:val="standardContextual"/>
            </w:rPr>
          </w:pPr>
          <w:hyperlink w:anchor="_Toc214888986" w:history="1">
            <w:r w:rsidRPr="00156ACA">
              <w:rPr>
                <w:rStyle w:val="Hyperlnk"/>
              </w:rPr>
              <w:t>3.4</w:t>
            </w:r>
            <w:r>
              <w:rPr>
                <w:rFonts w:asciiTheme="minorHAnsi" w:hAnsiTheme="minorHAnsi"/>
                <w:kern w:val="2"/>
                <w:sz w:val="24"/>
                <w:szCs w:val="24"/>
                <w:lang w:eastAsia="sv-SE"/>
                <w14:ligatures w14:val="standardContextual"/>
              </w:rPr>
              <w:tab/>
            </w:r>
            <w:r w:rsidRPr="00156ACA">
              <w:rPr>
                <w:rStyle w:val="Hyperlnk"/>
              </w:rPr>
              <w:t>Avstånd från kustlinje</w:t>
            </w:r>
            <w:r>
              <w:rPr>
                <w:webHidden/>
              </w:rPr>
              <w:tab/>
            </w:r>
            <w:r>
              <w:rPr>
                <w:webHidden/>
              </w:rPr>
              <w:fldChar w:fldCharType="begin"/>
            </w:r>
            <w:r>
              <w:rPr>
                <w:webHidden/>
              </w:rPr>
              <w:instrText xml:space="preserve"> PAGEREF _Toc214888986 \h </w:instrText>
            </w:r>
            <w:r>
              <w:rPr>
                <w:webHidden/>
              </w:rPr>
            </w:r>
            <w:r>
              <w:rPr>
                <w:webHidden/>
              </w:rPr>
              <w:fldChar w:fldCharType="separate"/>
            </w:r>
            <w:r>
              <w:rPr>
                <w:webHidden/>
              </w:rPr>
              <w:t>20</w:t>
            </w:r>
            <w:r>
              <w:rPr>
                <w:webHidden/>
              </w:rPr>
              <w:fldChar w:fldCharType="end"/>
            </w:r>
          </w:hyperlink>
        </w:p>
        <w:p w14:paraId="16733E33" w14:textId="4D3F6FB2" w:rsidR="0003119D" w:rsidRDefault="0003119D">
          <w:pPr>
            <w:pStyle w:val="Innehll1"/>
            <w:rPr>
              <w:rFonts w:asciiTheme="minorHAnsi" w:hAnsiTheme="minorHAnsi"/>
              <w:kern w:val="2"/>
              <w:sz w:val="24"/>
              <w:szCs w:val="24"/>
              <w:lang w:eastAsia="sv-SE"/>
              <w14:ligatures w14:val="standardContextual"/>
            </w:rPr>
          </w:pPr>
          <w:hyperlink w:anchor="_Toc214888987" w:history="1">
            <w:r w:rsidRPr="00156ACA">
              <w:rPr>
                <w:rStyle w:val="Hyperlnk"/>
              </w:rPr>
              <w:t>4</w:t>
            </w:r>
            <w:r>
              <w:rPr>
                <w:rFonts w:asciiTheme="minorHAnsi" w:hAnsiTheme="minorHAnsi"/>
                <w:kern w:val="2"/>
                <w:sz w:val="24"/>
                <w:szCs w:val="24"/>
                <w:lang w:eastAsia="sv-SE"/>
                <w14:ligatures w14:val="standardContextual"/>
              </w:rPr>
              <w:tab/>
            </w:r>
            <w:r w:rsidRPr="00156ACA">
              <w:rPr>
                <w:rStyle w:val="Hyperlnk"/>
              </w:rPr>
              <w:t>Antaganden och förenklingar</w:t>
            </w:r>
            <w:r>
              <w:rPr>
                <w:webHidden/>
              </w:rPr>
              <w:tab/>
            </w:r>
            <w:r>
              <w:rPr>
                <w:webHidden/>
              </w:rPr>
              <w:fldChar w:fldCharType="begin"/>
            </w:r>
            <w:r>
              <w:rPr>
                <w:webHidden/>
              </w:rPr>
              <w:instrText xml:space="preserve"> PAGEREF _Toc214888987 \h </w:instrText>
            </w:r>
            <w:r>
              <w:rPr>
                <w:webHidden/>
              </w:rPr>
            </w:r>
            <w:r>
              <w:rPr>
                <w:webHidden/>
              </w:rPr>
              <w:fldChar w:fldCharType="separate"/>
            </w:r>
            <w:r>
              <w:rPr>
                <w:webHidden/>
              </w:rPr>
              <w:t>21</w:t>
            </w:r>
            <w:r>
              <w:rPr>
                <w:webHidden/>
              </w:rPr>
              <w:fldChar w:fldCharType="end"/>
            </w:r>
          </w:hyperlink>
        </w:p>
        <w:p w14:paraId="5E25DB9B" w14:textId="24B3696E" w:rsidR="0003119D" w:rsidRDefault="0003119D">
          <w:pPr>
            <w:pStyle w:val="Innehll1"/>
            <w:rPr>
              <w:rFonts w:asciiTheme="minorHAnsi" w:hAnsiTheme="minorHAnsi"/>
              <w:kern w:val="2"/>
              <w:sz w:val="24"/>
              <w:szCs w:val="24"/>
              <w:lang w:eastAsia="sv-SE"/>
              <w14:ligatures w14:val="standardContextual"/>
            </w:rPr>
          </w:pPr>
          <w:hyperlink w:anchor="_Toc214888988" w:history="1">
            <w:r w:rsidRPr="00156ACA">
              <w:rPr>
                <w:rStyle w:val="Hyperlnk"/>
              </w:rPr>
              <w:t>5</w:t>
            </w:r>
            <w:r>
              <w:rPr>
                <w:rFonts w:asciiTheme="minorHAnsi" w:hAnsiTheme="minorHAnsi"/>
                <w:kern w:val="2"/>
                <w:sz w:val="24"/>
                <w:szCs w:val="24"/>
                <w:lang w:eastAsia="sv-SE"/>
                <w14:ligatures w14:val="standardContextual"/>
              </w:rPr>
              <w:tab/>
            </w:r>
            <w:r w:rsidRPr="00156ACA">
              <w:rPr>
                <w:rStyle w:val="Hyperlnk"/>
              </w:rPr>
              <w:t>Datakällor</w:t>
            </w:r>
            <w:r>
              <w:rPr>
                <w:webHidden/>
              </w:rPr>
              <w:tab/>
            </w:r>
            <w:r>
              <w:rPr>
                <w:webHidden/>
              </w:rPr>
              <w:fldChar w:fldCharType="begin"/>
            </w:r>
            <w:r>
              <w:rPr>
                <w:webHidden/>
              </w:rPr>
              <w:instrText xml:space="preserve"> PAGEREF _Toc214888988 \h </w:instrText>
            </w:r>
            <w:r>
              <w:rPr>
                <w:webHidden/>
              </w:rPr>
            </w:r>
            <w:r>
              <w:rPr>
                <w:webHidden/>
              </w:rPr>
              <w:fldChar w:fldCharType="separate"/>
            </w:r>
            <w:r>
              <w:rPr>
                <w:webHidden/>
              </w:rPr>
              <w:t>22</w:t>
            </w:r>
            <w:r>
              <w:rPr>
                <w:webHidden/>
              </w:rPr>
              <w:fldChar w:fldCharType="end"/>
            </w:r>
          </w:hyperlink>
        </w:p>
        <w:p w14:paraId="6D66A22C" w14:textId="6B891F81" w:rsidR="0003119D" w:rsidRDefault="0003119D">
          <w:pPr>
            <w:pStyle w:val="Innehll2"/>
            <w:rPr>
              <w:rFonts w:asciiTheme="minorHAnsi" w:hAnsiTheme="minorHAnsi"/>
              <w:kern w:val="2"/>
              <w:sz w:val="24"/>
              <w:szCs w:val="24"/>
              <w:lang w:eastAsia="sv-SE"/>
              <w14:ligatures w14:val="standardContextual"/>
            </w:rPr>
          </w:pPr>
          <w:hyperlink w:anchor="_Toc214888989" w:history="1">
            <w:r w:rsidRPr="00156ACA">
              <w:rPr>
                <w:rStyle w:val="Hyperlnk"/>
              </w:rPr>
              <w:t>5.1</w:t>
            </w:r>
            <w:r>
              <w:rPr>
                <w:rFonts w:asciiTheme="minorHAnsi" w:hAnsiTheme="minorHAnsi"/>
                <w:kern w:val="2"/>
                <w:sz w:val="24"/>
                <w:szCs w:val="24"/>
                <w:lang w:eastAsia="sv-SE"/>
                <w14:ligatures w14:val="standardContextual"/>
              </w:rPr>
              <w:tab/>
            </w:r>
            <w:r w:rsidRPr="00156ACA">
              <w:rPr>
                <w:rStyle w:val="Hyperlnk"/>
              </w:rPr>
              <w:t>Höjdmodell från Lantmäteriet</w:t>
            </w:r>
            <w:r>
              <w:rPr>
                <w:webHidden/>
              </w:rPr>
              <w:tab/>
            </w:r>
            <w:r>
              <w:rPr>
                <w:webHidden/>
              </w:rPr>
              <w:fldChar w:fldCharType="begin"/>
            </w:r>
            <w:r>
              <w:rPr>
                <w:webHidden/>
              </w:rPr>
              <w:instrText xml:space="preserve"> PAGEREF _Toc214888989 \h </w:instrText>
            </w:r>
            <w:r>
              <w:rPr>
                <w:webHidden/>
              </w:rPr>
            </w:r>
            <w:r>
              <w:rPr>
                <w:webHidden/>
              </w:rPr>
              <w:fldChar w:fldCharType="separate"/>
            </w:r>
            <w:r>
              <w:rPr>
                <w:webHidden/>
              </w:rPr>
              <w:t>22</w:t>
            </w:r>
            <w:r>
              <w:rPr>
                <w:webHidden/>
              </w:rPr>
              <w:fldChar w:fldCharType="end"/>
            </w:r>
          </w:hyperlink>
        </w:p>
        <w:p w14:paraId="15685C29" w14:textId="0CB6A469" w:rsidR="0003119D" w:rsidRDefault="0003119D">
          <w:pPr>
            <w:pStyle w:val="Innehll2"/>
            <w:rPr>
              <w:rFonts w:asciiTheme="minorHAnsi" w:hAnsiTheme="minorHAnsi"/>
              <w:kern w:val="2"/>
              <w:sz w:val="24"/>
              <w:szCs w:val="24"/>
              <w:lang w:eastAsia="sv-SE"/>
              <w14:ligatures w14:val="standardContextual"/>
            </w:rPr>
          </w:pPr>
          <w:hyperlink w:anchor="_Toc214888990" w:history="1">
            <w:r w:rsidRPr="00156ACA">
              <w:rPr>
                <w:rStyle w:val="Hyperlnk"/>
              </w:rPr>
              <w:t>5.2</w:t>
            </w:r>
            <w:r>
              <w:rPr>
                <w:rFonts w:asciiTheme="minorHAnsi" w:hAnsiTheme="minorHAnsi"/>
                <w:kern w:val="2"/>
                <w:sz w:val="24"/>
                <w:szCs w:val="24"/>
                <w:lang w:eastAsia="sv-SE"/>
                <w14:ligatures w14:val="standardContextual"/>
              </w:rPr>
              <w:tab/>
            </w:r>
            <w:r w:rsidRPr="00156ACA">
              <w:rPr>
                <w:rStyle w:val="Hyperlnk"/>
              </w:rPr>
              <w:t>Tröskelraster från Scalgo Live</w:t>
            </w:r>
            <w:r>
              <w:rPr>
                <w:webHidden/>
              </w:rPr>
              <w:tab/>
            </w:r>
            <w:r>
              <w:rPr>
                <w:webHidden/>
              </w:rPr>
              <w:fldChar w:fldCharType="begin"/>
            </w:r>
            <w:r>
              <w:rPr>
                <w:webHidden/>
              </w:rPr>
              <w:instrText xml:space="preserve"> PAGEREF _Toc214888990 \h </w:instrText>
            </w:r>
            <w:r>
              <w:rPr>
                <w:webHidden/>
              </w:rPr>
            </w:r>
            <w:r>
              <w:rPr>
                <w:webHidden/>
              </w:rPr>
              <w:fldChar w:fldCharType="separate"/>
            </w:r>
            <w:r>
              <w:rPr>
                <w:webHidden/>
              </w:rPr>
              <w:t>22</w:t>
            </w:r>
            <w:r>
              <w:rPr>
                <w:webHidden/>
              </w:rPr>
              <w:fldChar w:fldCharType="end"/>
            </w:r>
          </w:hyperlink>
        </w:p>
        <w:p w14:paraId="5FA45334" w14:textId="5C95CF1D" w:rsidR="0003119D" w:rsidRDefault="0003119D">
          <w:pPr>
            <w:pStyle w:val="Innehll2"/>
            <w:rPr>
              <w:rFonts w:asciiTheme="minorHAnsi" w:hAnsiTheme="minorHAnsi"/>
              <w:kern w:val="2"/>
              <w:sz w:val="24"/>
              <w:szCs w:val="24"/>
              <w:lang w:eastAsia="sv-SE"/>
              <w14:ligatures w14:val="standardContextual"/>
            </w:rPr>
          </w:pPr>
          <w:hyperlink w:anchor="_Toc214888991" w:history="1">
            <w:r w:rsidRPr="00156ACA">
              <w:rPr>
                <w:rStyle w:val="Hyperlnk"/>
              </w:rPr>
              <w:t>5.3</w:t>
            </w:r>
            <w:r>
              <w:rPr>
                <w:rFonts w:asciiTheme="minorHAnsi" w:hAnsiTheme="minorHAnsi"/>
                <w:kern w:val="2"/>
                <w:sz w:val="24"/>
                <w:szCs w:val="24"/>
                <w:lang w:eastAsia="sv-SE"/>
                <w14:ligatures w14:val="standardContextual"/>
              </w:rPr>
              <w:tab/>
            </w:r>
            <w:r w:rsidRPr="00156ACA">
              <w:rPr>
                <w:rStyle w:val="Hyperlnk"/>
              </w:rPr>
              <w:t>Taxerings- och byggnadsdata från Lantmäteriet</w:t>
            </w:r>
            <w:r>
              <w:rPr>
                <w:webHidden/>
              </w:rPr>
              <w:tab/>
            </w:r>
            <w:r>
              <w:rPr>
                <w:webHidden/>
              </w:rPr>
              <w:fldChar w:fldCharType="begin"/>
            </w:r>
            <w:r>
              <w:rPr>
                <w:webHidden/>
              </w:rPr>
              <w:instrText xml:space="preserve"> PAGEREF _Toc214888991 \h </w:instrText>
            </w:r>
            <w:r>
              <w:rPr>
                <w:webHidden/>
              </w:rPr>
            </w:r>
            <w:r>
              <w:rPr>
                <w:webHidden/>
              </w:rPr>
              <w:fldChar w:fldCharType="separate"/>
            </w:r>
            <w:r>
              <w:rPr>
                <w:webHidden/>
              </w:rPr>
              <w:t>22</w:t>
            </w:r>
            <w:r>
              <w:rPr>
                <w:webHidden/>
              </w:rPr>
              <w:fldChar w:fldCharType="end"/>
            </w:r>
          </w:hyperlink>
        </w:p>
        <w:p w14:paraId="3E18E894" w14:textId="39C8CA97" w:rsidR="0003119D" w:rsidRDefault="0003119D">
          <w:pPr>
            <w:pStyle w:val="Innehll1"/>
            <w:rPr>
              <w:rFonts w:asciiTheme="minorHAnsi" w:hAnsiTheme="minorHAnsi"/>
              <w:kern w:val="2"/>
              <w:sz w:val="24"/>
              <w:szCs w:val="24"/>
              <w:lang w:eastAsia="sv-SE"/>
              <w14:ligatures w14:val="standardContextual"/>
            </w:rPr>
          </w:pPr>
          <w:hyperlink w:anchor="_Toc214888992" w:history="1">
            <w:r w:rsidRPr="00156ACA">
              <w:rPr>
                <w:rStyle w:val="Hyperlnk"/>
              </w:rPr>
              <w:t>6</w:t>
            </w:r>
            <w:r>
              <w:rPr>
                <w:rFonts w:asciiTheme="minorHAnsi" w:hAnsiTheme="minorHAnsi"/>
                <w:kern w:val="2"/>
                <w:sz w:val="24"/>
                <w:szCs w:val="24"/>
                <w:lang w:eastAsia="sv-SE"/>
                <w14:ligatures w14:val="standardContextual"/>
              </w:rPr>
              <w:tab/>
            </w:r>
            <w:r w:rsidRPr="00156ACA">
              <w:rPr>
                <w:rStyle w:val="Hyperlnk"/>
              </w:rPr>
              <w:t>Resultat</w:t>
            </w:r>
            <w:r>
              <w:rPr>
                <w:webHidden/>
              </w:rPr>
              <w:tab/>
            </w:r>
            <w:r>
              <w:rPr>
                <w:webHidden/>
              </w:rPr>
              <w:fldChar w:fldCharType="begin"/>
            </w:r>
            <w:r>
              <w:rPr>
                <w:webHidden/>
              </w:rPr>
              <w:instrText xml:space="preserve"> PAGEREF _Toc214888992 \h </w:instrText>
            </w:r>
            <w:r>
              <w:rPr>
                <w:webHidden/>
              </w:rPr>
            </w:r>
            <w:r>
              <w:rPr>
                <w:webHidden/>
              </w:rPr>
              <w:fldChar w:fldCharType="separate"/>
            </w:r>
            <w:r>
              <w:rPr>
                <w:webHidden/>
              </w:rPr>
              <w:t>26</w:t>
            </w:r>
            <w:r>
              <w:rPr>
                <w:webHidden/>
              </w:rPr>
              <w:fldChar w:fldCharType="end"/>
            </w:r>
          </w:hyperlink>
        </w:p>
        <w:p w14:paraId="5C9F44D0" w14:textId="0DF7DE71" w:rsidR="0003119D" w:rsidRDefault="0003119D">
          <w:pPr>
            <w:pStyle w:val="Innehll2"/>
            <w:rPr>
              <w:rFonts w:asciiTheme="minorHAnsi" w:hAnsiTheme="minorHAnsi"/>
              <w:kern w:val="2"/>
              <w:sz w:val="24"/>
              <w:szCs w:val="24"/>
              <w:lang w:eastAsia="sv-SE"/>
              <w14:ligatures w14:val="standardContextual"/>
            </w:rPr>
          </w:pPr>
          <w:hyperlink w:anchor="_Toc214888993" w:history="1">
            <w:r w:rsidRPr="00156ACA">
              <w:rPr>
                <w:rStyle w:val="Hyperlnk"/>
              </w:rPr>
              <w:t>6.1</w:t>
            </w:r>
            <w:r>
              <w:rPr>
                <w:rFonts w:asciiTheme="minorHAnsi" w:hAnsiTheme="minorHAnsi"/>
                <w:kern w:val="2"/>
                <w:sz w:val="24"/>
                <w:szCs w:val="24"/>
                <w:lang w:eastAsia="sv-SE"/>
                <w14:ligatures w14:val="standardContextual"/>
              </w:rPr>
              <w:tab/>
            </w:r>
            <w:r w:rsidRPr="00156ACA">
              <w:rPr>
                <w:rStyle w:val="Hyperlnk"/>
              </w:rPr>
              <w:t>Tröskelanalys: antal byggnader</w:t>
            </w:r>
            <w:r>
              <w:rPr>
                <w:webHidden/>
              </w:rPr>
              <w:tab/>
            </w:r>
            <w:r>
              <w:rPr>
                <w:webHidden/>
              </w:rPr>
              <w:fldChar w:fldCharType="begin"/>
            </w:r>
            <w:r>
              <w:rPr>
                <w:webHidden/>
              </w:rPr>
              <w:instrText xml:space="preserve"> PAGEREF _Toc214888993 \h </w:instrText>
            </w:r>
            <w:r>
              <w:rPr>
                <w:webHidden/>
              </w:rPr>
            </w:r>
            <w:r>
              <w:rPr>
                <w:webHidden/>
              </w:rPr>
              <w:fldChar w:fldCharType="separate"/>
            </w:r>
            <w:r>
              <w:rPr>
                <w:webHidden/>
              </w:rPr>
              <w:t>26</w:t>
            </w:r>
            <w:r>
              <w:rPr>
                <w:webHidden/>
              </w:rPr>
              <w:fldChar w:fldCharType="end"/>
            </w:r>
          </w:hyperlink>
        </w:p>
        <w:p w14:paraId="651FD19A" w14:textId="740F6DBA" w:rsidR="0003119D" w:rsidRDefault="0003119D">
          <w:pPr>
            <w:pStyle w:val="Innehll3"/>
            <w:tabs>
              <w:tab w:val="left" w:pos="1701"/>
            </w:tabs>
            <w:rPr>
              <w:rFonts w:asciiTheme="minorHAnsi" w:hAnsiTheme="minorHAnsi"/>
              <w:kern w:val="2"/>
              <w:sz w:val="24"/>
              <w:szCs w:val="24"/>
              <w:lang w:eastAsia="sv-SE"/>
              <w14:ligatures w14:val="standardContextual"/>
            </w:rPr>
          </w:pPr>
          <w:hyperlink w:anchor="_Toc214888994" w:history="1">
            <w:r w:rsidRPr="00156ACA">
              <w:rPr>
                <w:rStyle w:val="Hyperlnk"/>
              </w:rPr>
              <w:t>6.1.1</w:t>
            </w:r>
            <w:r>
              <w:rPr>
                <w:rFonts w:asciiTheme="minorHAnsi" w:hAnsiTheme="minorHAnsi"/>
                <w:kern w:val="2"/>
                <w:sz w:val="24"/>
                <w:szCs w:val="24"/>
                <w:lang w:eastAsia="sv-SE"/>
                <w14:ligatures w14:val="standardContextual"/>
              </w:rPr>
              <w:tab/>
            </w:r>
            <w:r w:rsidRPr="00156ACA">
              <w:rPr>
                <w:rStyle w:val="Hyperlnk"/>
              </w:rPr>
              <w:t>Tröskelanalys: alla byggnader</w:t>
            </w:r>
            <w:r>
              <w:rPr>
                <w:webHidden/>
              </w:rPr>
              <w:tab/>
            </w:r>
            <w:r>
              <w:rPr>
                <w:webHidden/>
              </w:rPr>
              <w:fldChar w:fldCharType="begin"/>
            </w:r>
            <w:r>
              <w:rPr>
                <w:webHidden/>
              </w:rPr>
              <w:instrText xml:space="preserve"> PAGEREF _Toc214888994 \h </w:instrText>
            </w:r>
            <w:r>
              <w:rPr>
                <w:webHidden/>
              </w:rPr>
            </w:r>
            <w:r>
              <w:rPr>
                <w:webHidden/>
              </w:rPr>
              <w:fldChar w:fldCharType="separate"/>
            </w:r>
            <w:r>
              <w:rPr>
                <w:webHidden/>
              </w:rPr>
              <w:t>26</w:t>
            </w:r>
            <w:r>
              <w:rPr>
                <w:webHidden/>
              </w:rPr>
              <w:fldChar w:fldCharType="end"/>
            </w:r>
          </w:hyperlink>
        </w:p>
        <w:p w14:paraId="10B8EC52" w14:textId="61C70942" w:rsidR="0003119D" w:rsidRDefault="0003119D">
          <w:pPr>
            <w:pStyle w:val="Innehll3"/>
            <w:tabs>
              <w:tab w:val="left" w:pos="1701"/>
            </w:tabs>
            <w:rPr>
              <w:rFonts w:asciiTheme="minorHAnsi" w:hAnsiTheme="minorHAnsi"/>
              <w:kern w:val="2"/>
              <w:sz w:val="24"/>
              <w:szCs w:val="24"/>
              <w:lang w:eastAsia="sv-SE"/>
              <w14:ligatures w14:val="standardContextual"/>
            </w:rPr>
          </w:pPr>
          <w:hyperlink w:anchor="_Toc214888995" w:history="1">
            <w:r w:rsidRPr="00156ACA">
              <w:rPr>
                <w:rStyle w:val="Hyperlnk"/>
              </w:rPr>
              <w:t>6.1.2</w:t>
            </w:r>
            <w:r>
              <w:rPr>
                <w:rFonts w:asciiTheme="minorHAnsi" w:hAnsiTheme="minorHAnsi"/>
                <w:kern w:val="2"/>
                <w:sz w:val="24"/>
                <w:szCs w:val="24"/>
                <w:lang w:eastAsia="sv-SE"/>
                <w14:ligatures w14:val="standardContextual"/>
              </w:rPr>
              <w:tab/>
            </w:r>
            <w:r w:rsidRPr="00156ACA">
              <w:rPr>
                <w:rStyle w:val="Hyperlnk"/>
              </w:rPr>
              <w:t>Tröskelanalys: Byggnader för bostadsändamål</w:t>
            </w:r>
            <w:r>
              <w:rPr>
                <w:webHidden/>
              </w:rPr>
              <w:tab/>
            </w:r>
            <w:r>
              <w:rPr>
                <w:webHidden/>
              </w:rPr>
              <w:fldChar w:fldCharType="begin"/>
            </w:r>
            <w:r>
              <w:rPr>
                <w:webHidden/>
              </w:rPr>
              <w:instrText xml:space="preserve"> PAGEREF _Toc214888995 \h </w:instrText>
            </w:r>
            <w:r>
              <w:rPr>
                <w:webHidden/>
              </w:rPr>
            </w:r>
            <w:r>
              <w:rPr>
                <w:webHidden/>
              </w:rPr>
              <w:fldChar w:fldCharType="separate"/>
            </w:r>
            <w:r>
              <w:rPr>
                <w:webHidden/>
              </w:rPr>
              <w:t>27</w:t>
            </w:r>
            <w:r>
              <w:rPr>
                <w:webHidden/>
              </w:rPr>
              <w:fldChar w:fldCharType="end"/>
            </w:r>
          </w:hyperlink>
        </w:p>
        <w:p w14:paraId="214EC46E" w14:textId="4555C4D3" w:rsidR="0003119D" w:rsidRDefault="0003119D">
          <w:pPr>
            <w:pStyle w:val="Innehll3"/>
            <w:tabs>
              <w:tab w:val="left" w:pos="1701"/>
            </w:tabs>
            <w:rPr>
              <w:rFonts w:asciiTheme="minorHAnsi" w:hAnsiTheme="minorHAnsi"/>
              <w:kern w:val="2"/>
              <w:sz w:val="24"/>
              <w:szCs w:val="24"/>
              <w:lang w:eastAsia="sv-SE"/>
              <w14:ligatures w14:val="standardContextual"/>
            </w:rPr>
          </w:pPr>
          <w:hyperlink w:anchor="_Toc214888996" w:history="1">
            <w:r w:rsidRPr="00156ACA">
              <w:rPr>
                <w:rStyle w:val="Hyperlnk"/>
              </w:rPr>
              <w:t>6.1.3</w:t>
            </w:r>
            <w:r>
              <w:rPr>
                <w:rFonts w:asciiTheme="minorHAnsi" w:hAnsiTheme="minorHAnsi"/>
                <w:kern w:val="2"/>
                <w:sz w:val="24"/>
                <w:szCs w:val="24"/>
                <w:lang w:eastAsia="sv-SE"/>
                <w14:ligatures w14:val="standardContextual"/>
              </w:rPr>
              <w:tab/>
            </w:r>
            <w:r w:rsidRPr="00156ACA">
              <w:rPr>
                <w:rStyle w:val="Hyperlnk"/>
              </w:rPr>
              <w:t>Tröskelanalys: Byggnader för samhällsfunktioner</w:t>
            </w:r>
            <w:r>
              <w:rPr>
                <w:webHidden/>
              </w:rPr>
              <w:tab/>
            </w:r>
            <w:r>
              <w:rPr>
                <w:webHidden/>
              </w:rPr>
              <w:fldChar w:fldCharType="begin"/>
            </w:r>
            <w:r>
              <w:rPr>
                <w:webHidden/>
              </w:rPr>
              <w:instrText xml:space="preserve"> PAGEREF _Toc214888996 \h </w:instrText>
            </w:r>
            <w:r>
              <w:rPr>
                <w:webHidden/>
              </w:rPr>
            </w:r>
            <w:r>
              <w:rPr>
                <w:webHidden/>
              </w:rPr>
              <w:fldChar w:fldCharType="separate"/>
            </w:r>
            <w:r>
              <w:rPr>
                <w:webHidden/>
              </w:rPr>
              <w:t>29</w:t>
            </w:r>
            <w:r>
              <w:rPr>
                <w:webHidden/>
              </w:rPr>
              <w:fldChar w:fldCharType="end"/>
            </w:r>
          </w:hyperlink>
        </w:p>
        <w:p w14:paraId="65D2841A" w14:textId="11281AB3" w:rsidR="0003119D" w:rsidRDefault="0003119D">
          <w:pPr>
            <w:pStyle w:val="Innehll2"/>
            <w:rPr>
              <w:rFonts w:asciiTheme="minorHAnsi" w:hAnsiTheme="minorHAnsi"/>
              <w:kern w:val="2"/>
              <w:sz w:val="24"/>
              <w:szCs w:val="24"/>
              <w:lang w:eastAsia="sv-SE"/>
              <w14:ligatures w14:val="standardContextual"/>
            </w:rPr>
          </w:pPr>
          <w:hyperlink w:anchor="_Toc214888997" w:history="1">
            <w:r w:rsidRPr="00156ACA">
              <w:rPr>
                <w:rStyle w:val="Hyperlnk"/>
              </w:rPr>
              <w:t>6.2</w:t>
            </w:r>
            <w:r>
              <w:rPr>
                <w:rFonts w:asciiTheme="minorHAnsi" w:hAnsiTheme="minorHAnsi"/>
                <w:kern w:val="2"/>
                <w:sz w:val="24"/>
                <w:szCs w:val="24"/>
                <w:lang w:eastAsia="sv-SE"/>
                <w14:ligatures w14:val="standardContextual"/>
              </w:rPr>
              <w:tab/>
            </w:r>
            <w:r w:rsidRPr="00156ACA">
              <w:rPr>
                <w:rStyle w:val="Hyperlnk"/>
              </w:rPr>
              <w:t>Tröskelanalys: taxeringsvärden</w:t>
            </w:r>
            <w:r>
              <w:rPr>
                <w:webHidden/>
              </w:rPr>
              <w:tab/>
            </w:r>
            <w:r>
              <w:rPr>
                <w:webHidden/>
              </w:rPr>
              <w:fldChar w:fldCharType="begin"/>
            </w:r>
            <w:r>
              <w:rPr>
                <w:webHidden/>
              </w:rPr>
              <w:instrText xml:space="preserve"> PAGEREF _Toc214888997 \h </w:instrText>
            </w:r>
            <w:r>
              <w:rPr>
                <w:webHidden/>
              </w:rPr>
            </w:r>
            <w:r>
              <w:rPr>
                <w:webHidden/>
              </w:rPr>
              <w:fldChar w:fldCharType="separate"/>
            </w:r>
            <w:r>
              <w:rPr>
                <w:webHidden/>
              </w:rPr>
              <w:t>30</w:t>
            </w:r>
            <w:r>
              <w:rPr>
                <w:webHidden/>
              </w:rPr>
              <w:fldChar w:fldCharType="end"/>
            </w:r>
          </w:hyperlink>
        </w:p>
        <w:p w14:paraId="5822D8F9" w14:textId="51F9C86B" w:rsidR="0003119D" w:rsidRDefault="0003119D">
          <w:pPr>
            <w:pStyle w:val="Innehll2"/>
            <w:rPr>
              <w:rFonts w:asciiTheme="minorHAnsi" w:hAnsiTheme="minorHAnsi"/>
              <w:kern w:val="2"/>
              <w:sz w:val="24"/>
              <w:szCs w:val="24"/>
              <w:lang w:eastAsia="sv-SE"/>
              <w14:ligatures w14:val="standardContextual"/>
            </w:rPr>
          </w:pPr>
          <w:hyperlink w:anchor="_Toc214888998" w:history="1">
            <w:r w:rsidRPr="00156ACA">
              <w:rPr>
                <w:rStyle w:val="Hyperlnk"/>
              </w:rPr>
              <w:t>6.3</w:t>
            </w:r>
            <w:r>
              <w:rPr>
                <w:rFonts w:asciiTheme="minorHAnsi" w:hAnsiTheme="minorHAnsi"/>
                <w:kern w:val="2"/>
                <w:sz w:val="24"/>
                <w:szCs w:val="24"/>
                <w:lang w:eastAsia="sv-SE"/>
                <w14:ligatures w14:val="standardContextual"/>
              </w:rPr>
              <w:tab/>
            </w:r>
            <w:r w:rsidRPr="00156ACA">
              <w:rPr>
                <w:rStyle w:val="Hyperlnk"/>
              </w:rPr>
              <w:t>Översvämningsdjup vid bostäder</w:t>
            </w:r>
            <w:r>
              <w:rPr>
                <w:webHidden/>
              </w:rPr>
              <w:tab/>
            </w:r>
            <w:r>
              <w:rPr>
                <w:webHidden/>
              </w:rPr>
              <w:fldChar w:fldCharType="begin"/>
            </w:r>
            <w:r>
              <w:rPr>
                <w:webHidden/>
              </w:rPr>
              <w:instrText xml:space="preserve"> PAGEREF _Toc214888998 \h </w:instrText>
            </w:r>
            <w:r>
              <w:rPr>
                <w:webHidden/>
              </w:rPr>
            </w:r>
            <w:r>
              <w:rPr>
                <w:webHidden/>
              </w:rPr>
              <w:fldChar w:fldCharType="separate"/>
            </w:r>
            <w:r>
              <w:rPr>
                <w:webHidden/>
              </w:rPr>
              <w:t>31</w:t>
            </w:r>
            <w:r>
              <w:rPr>
                <w:webHidden/>
              </w:rPr>
              <w:fldChar w:fldCharType="end"/>
            </w:r>
          </w:hyperlink>
        </w:p>
        <w:p w14:paraId="4BEAA824" w14:textId="3F8770CB" w:rsidR="0003119D" w:rsidRDefault="0003119D">
          <w:pPr>
            <w:pStyle w:val="Innehll3"/>
            <w:tabs>
              <w:tab w:val="left" w:pos="1701"/>
            </w:tabs>
            <w:rPr>
              <w:rFonts w:asciiTheme="minorHAnsi" w:hAnsiTheme="minorHAnsi"/>
              <w:kern w:val="2"/>
              <w:sz w:val="24"/>
              <w:szCs w:val="24"/>
              <w:lang w:eastAsia="sv-SE"/>
              <w14:ligatures w14:val="standardContextual"/>
            </w:rPr>
          </w:pPr>
          <w:hyperlink w:anchor="_Toc214888999" w:history="1">
            <w:r w:rsidRPr="00156ACA">
              <w:rPr>
                <w:rStyle w:val="Hyperlnk"/>
              </w:rPr>
              <w:t>6.3.1</w:t>
            </w:r>
            <w:r>
              <w:rPr>
                <w:rFonts w:asciiTheme="minorHAnsi" w:hAnsiTheme="minorHAnsi"/>
                <w:kern w:val="2"/>
                <w:sz w:val="24"/>
                <w:szCs w:val="24"/>
                <w:lang w:eastAsia="sv-SE"/>
                <w14:ligatures w14:val="standardContextual"/>
              </w:rPr>
              <w:tab/>
            </w:r>
            <w:r w:rsidRPr="00156ACA">
              <w:rPr>
                <w:rStyle w:val="Hyperlnk"/>
              </w:rPr>
              <w:t>Byggnader för bostadsändamål</w:t>
            </w:r>
            <w:r>
              <w:rPr>
                <w:webHidden/>
              </w:rPr>
              <w:tab/>
            </w:r>
            <w:r>
              <w:rPr>
                <w:webHidden/>
              </w:rPr>
              <w:fldChar w:fldCharType="begin"/>
            </w:r>
            <w:r>
              <w:rPr>
                <w:webHidden/>
              </w:rPr>
              <w:instrText xml:space="preserve"> PAGEREF _Toc214888999 \h </w:instrText>
            </w:r>
            <w:r>
              <w:rPr>
                <w:webHidden/>
              </w:rPr>
            </w:r>
            <w:r>
              <w:rPr>
                <w:webHidden/>
              </w:rPr>
              <w:fldChar w:fldCharType="separate"/>
            </w:r>
            <w:r>
              <w:rPr>
                <w:webHidden/>
              </w:rPr>
              <w:t>31</w:t>
            </w:r>
            <w:r>
              <w:rPr>
                <w:webHidden/>
              </w:rPr>
              <w:fldChar w:fldCharType="end"/>
            </w:r>
          </w:hyperlink>
        </w:p>
        <w:p w14:paraId="04414533" w14:textId="54C4514D" w:rsidR="0003119D" w:rsidRDefault="0003119D">
          <w:pPr>
            <w:pStyle w:val="Innehll2"/>
            <w:rPr>
              <w:rFonts w:asciiTheme="minorHAnsi" w:hAnsiTheme="minorHAnsi"/>
              <w:kern w:val="2"/>
              <w:sz w:val="24"/>
              <w:szCs w:val="24"/>
              <w:lang w:eastAsia="sv-SE"/>
              <w14:ligatures w14:val="standardContextual"/>
            </w:rPr>
          </w:pPr>
          <w:hyperlink w:anchor="_Toc214889000" w:history="1">
            <w:r w:rsidRPr="00156ACA">
              <w:rPr>
                <w:rStyle w:val="Hyperlnk"/>
              </w:rPr>
              <w:t>6.4</w:t>
            </w:r>
            <w:r>
              <w:rPr>
                <w:rFonts w:asciiTheme="minorHAnsi" w:hAnsiTheme="minorHAnsi"/>
                <w:kern w:val="2"/>
                <w:sz w:val="24"/>
                <w:szCs w:val="24"/>
                <w:lang w:eastAsia="sv-SE"/>
                <w14:ligatures w14:val="standardContextual"/>
              </w:rPr>
              <w:tab/>
            </w:r>
            <w:r w:rsidRPr="00156ACA">
              <w:rPr>
                <w:rStyle w:val="Hyperlnk"/>
              </w:rPr>
              <w:t>Bostäders avstånd till kustlinjen</w:t>
            </w:r>
            <w:r>
              <w:rPr>
                <w:webHidden/>
              </w:rPr>
              <w:tab/>
            </w:r>
            <w:r>
              <w:rPr>
                <w:webHidden/>
              </w:rPr>
              <w:fldChar w:fldCharType="begin"/>
            </w:r>
            <w:r>
              <w:rPr>
                <w:webHidden/>
              </w:rPr>
              <w:instrText xml:space="preserve"> PAGEREF _Toc214889000 \h </w:instrText>
            </w:r>
            <w:r>
              <w:rPr>
                <w:webHidden/>
              </w:rPr>
            </w:r>
            <w:r>
              <w:rPr>
                <w:webHidden/>
              </w:rPr>
              <w:fldChar w:fldCharType="separate"/>
            </w:r>
            <w:r>
              <w:rPr>
                <w:webHidden/>
              </w:rPr>
              <w:t>32</w:t>
            </w:r>
            <w:r>
              <w:rPr>
                <w:webHidden/>
              </w:rPr>
              <w:fldChar w:fldCharType="end"/>
            </w:r>
          </w:hyperlink>
        </w:p>
        <w:p w14:paraId="57085A04" w14:textId="011D310C" w:rsidR="0003119D" w:rsidRDefault="0003119D">
          <w:pPr>
            <w:pStyle w:val="Innehll3"/>
            <w:tabs>
              <w:tab w:val="left" w:pos="1701"/>
            </w:tabs>
            <w:rPr>
              <w:rFonts w:asciiTheme="minorHAnsi" w:hAnsiTheme="minorHAnsi"/>
              <w:kern w:val="2"/>
              <w:sz w:val="24"/>
              <w:szCs w:val="24"/>
              <w:lang w:eastAsia="sv-SE"/>
              <w14:ligatures w14:val="standardContextual"/>
            </w:rPr>
          </w:pPr>
          <w:hyperlink w:anchor="_Toc214889001" w:history="1">
            <w:r w:rsidRPr="00156ACA">
              <w:rPr>
                <w:rStyle w:val="Hyperlnk"/>
              </w:rPr>
              <w:t>6.4.1</w:t>
            </w:r>
            <w:r>
              <w:rPr>
                <w:rFonts w:asciiTheme="minorHAnsi" w:hAnsiTheme="minorHAnsi"/>
                <w:kern w:val="2"/>
                <w:sz w:val="24"/>
                <w:szCs w:val="24"/>
                <w:lang w:eastAsia="sv-SE"/>
                <w14:ligatures w14:val="standardContextual"/>
              </w:rPr>
              <w:tab/>
            </w:r>
            <w:r w:rsidRPr="00156ACA">
              <w:rPr>
                <w:rStyle w:val="Hyperlnk"/>
              </w:rPr>
              <w:t>Bostäders avstånd från kustlinje – ackumulerat</w:t>
            </w:r>
            <w:r>
              <w:rPr>
                <w:webHidden/>
              </w:rPr>
              <w:tab/>
            </w:r>
            <w:r>
              <w:rPr>
                <w:webHidden/>
              </w:rPr>
              <w:fldChar w:fldCharType="begin"/>
            </w:r>
            <w:r>
              <w:rPr>
                <w:webHidden/>
              </w:rPr>
              <w:instrText xml:space="preserve"> PAGEREF _Toc214889001 \h </w:instrText>
            </w:r>
            <w:r>
              <w:rPr>
                <w:webHidden/>
              </w:rPr>
            </w:r>
            <w:r>
              <w:rPr>
                <w:webHidden/>
              </w:rPr>
              <w:fldChar w:fldCharType="separate"/>
            </w:r>
            <w:r>
              <w:rPr>
                <w:webHidden/>
              </w:rPr>
              <w:t>33</w:t>
            </w:r>
            <w:r>
              <w:rPr>
                <w:webHidden/>
              </w:rPr>
              <w:fldChar w:fldCharType="end"/>
            </w:r>
          </w:hyperlink>
        </w:p>
        <w:p w14:paraId="767236E6" w14:textId="0FEB1BDF" w:rsidR="0003119D" w:rsidRDefault="0003119D">
          <w:pPr>
            <w:pStyle w:val="Innehll3"/>
            <w:tabs>
              <w:tab w:val="left" w:pos="1701"/>
            </w:tabs>
            <w:rPr>
              <w:rFonts w:asciiTheme="minorHAnsi" w:hAnsiTheme="minorHAnsi"/>
              <w:kern w:val="2"/>
              <w:sz w:val="24"/>
              <w:szCs w:val="24"/>
              <w:lang w:eastAsia="sv-SE"/>
              <w14:ligatures w14:val="standardContextual"/>
            </w:rPr>
          </w:pPr>
          <w:hyperlink w:anchor="_Toc214889002" w:history="1">
            <w:r w:rsidRPr="00156ACA">
              <w:rPr>
                <w:rStyle w:val="Hyperlnk"/>
              </w:rPr>
              <w:t>6.4.2</w:t>
            </w:r>
            <w:r>
              <w:rPr>
                <w:rFonts w:asciiTheme="minorHAnsi" w:hAnsiTheme="minorHAnsi"/>
                <w:kern w:val="2"/>
                <w:sz w:val="24"/>
                <w:szCs w:val="24"/>
                <w:lang w:eastAsia="sv-SE"/>
                <w14:ligatures w14:val="standardContextual"/>
              </w:rPr>
              <w:tab/>
            </w:r>
            <w:r w:rsidRPr="00156ACA">
              <w:rPr>
                <w:rStyle w:val="Hyperlnk"/>
              </w:rPr>
              <w:t>Bostäders avstånd till kustlinje, tröskelnivå och bostadstyp</w:t>
            </w:r>
            <w:r>
              <w:rPr>
                <w:webHidden/>
              </w:rPr>
              <w:tab/>
            </w:r>
            <w:r>
              <w:rPr>
                <w:webHidden/>
              </w:rPr>
              <w:fldChar w:fldCharType="begin"/>
            </w:r>
            <w:r>
              <w:rPr>
                <w:webHidden/>
              </w:rPr>
              <w:instrText xml:space="preserve"> PAGEREF _Toc214889002 \h </w:instrText>
            </w:r>
            <w:r>
              <w:rPr>
                <w:webHidden/>
              </w:rPr>
            </w:r>
            <w:r>
              <w:rPr>
                <w:webHidden/>
              </w:rPr>
              <w:fldChar w:fldCharType="separate"/>
            </w:r>
            <w:r>
              <w:rPr>
                <w:webHidden/>
              </w:rPr>
              <w:t>34</w:t>
            </w:r>
            <w:r>
              <w:rPr>
                <w:webHidden/>
              </w:rPr>
              <w:fldChar w:fldCharType="end"/>
            </w:r>
          </w:hyperlink>
        </w:p>
        <w:p w14:paraId="1543E2AF" w14:textId="16B10187"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69629F6F" w:rsidR="00FC50C1" w:rsidRPr="0083565B" w:rsidRDefault="00AA519A" w:rsidP="00AA519A">
      <w:pPr>
        <w:pStyle w:val="Numreradlista"/>
      </w:pPr>
      <w:r>
        <w:t>Tröskelanalyser för Skåne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88967"/>
      <w:r w:rsidRPr="0083565B">
        <w:lastRenderedPageBreak/>
        <w:t>Sammanfattning</w:t>
      </w:r>
      <w:bookmarkEnd w:id="2"/>
    </w:p>
    <w:p w14:paraId="17DD7BBC" w14:textId="00B5B3F7"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AE3279">
        <w:t>Skurups</w:t>
      </w:r>
      <w:r w:rsidR="00391769">
        <w:t xml:space="preserve">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5CF7A939"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AE3279">
        <w:t>Skurups</w:t>
      </w:r>
      <w:r w:rsidR="009D29E8">
        <w:t xml:space="preserve"> </w:t>
      </w:r>
      <w:r w:rsidR="00402295">
        <w:t>kommun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AE3279">
        <w:t>Skurups</w:t>
      </w:r>
      <w:r w:rsidR="009D29E8">
        <w:t xml:space="preserve"> kommun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3E247A03" w14:textId="6BBA933A" w:rsidR="00AA3A34" w:rsidRPr="0083565B"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r w:rsidR="00AA3A34" w:rsidRPr="0083565B">
        <w:br w:type="page"/>
      </w:r>
    </w:p>
    <w:p w14:paraId="1AEF3E6E" w14:textId="66A29CDD" w:rsidR="00954A63" w:rsidRDefault="00954A63" w:rsidP="00414880">
      <w:pPr>
        <w:pStyle w:val="Rubrik1"/>
      </w:pPr>
      <w:bookmarkStart w:id="3" w:name="_Toc31643983"/>
      <w:bookmarkStart w:id="4" w:name="_Toc214888968"/>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4630DFF2"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1582FD8A" w:rsidR="00F27BAA" w:rsidRPr="00954A63" w:rsidRDefault="00F27BAA" w:rsidP="00954A63">
      <w:r>
        <w:t xml:space="preserve">De grafer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t>finns tillgänglig</w:t>
      </w:r>
      <w:r w:rsidR="00E4003F">
        <w:t>a</w:t>
      </w:r>
      <w:r>
        <w:t xml:space="preserve"> för nedladdning via </w:t>
      </w:r>
      <w:r w:rsidR="00931C46">
        <w:t xml:space="preserve">SGI:s </w:t>
      </w:r>
      <w:hyperlink r:id="rId22" w:history="1">
        <w:r w:rsidR="00931C46" w:rsidRPr="006B364C">
          <w:rPr>
            <w:rStyle w:val="Hyperlnk"/>
          </w:rPr>
          <w:t>Kustdataportal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88969"/>
      <w:r>
        <w:t>I</w:t>
      </w:r>
      <w:bookmarkEnd w:id="3"/>
      <w:r>
        <w:t>ntroduktion</w:t>
      </w:r>
      <w:bookmarkEnd w:id="5"/>
      <w:bookmarkEnd w:id="6"/>
      <w:bookmarkEnd w:id="7"/>
    </w:p>
    <w:p w14:paraId="6B7F94CB" w14:textId="77777777" w:rsidR="00A34F16" w:rsidRDefault="00A34F16" w:rsidP="00A34F16">
      <w:pPr>
        <w:pStyle w:val="Rubrik2"/>
      </w:pPr>
      <w:bookmarkStart w:id="8" w:name="_Hlk213401431"/>
      <w:bookmarkStart w:id="9" w:name="_Toc214888970"/>
      <w:r>
        <w:t>Havet stiger</w:t>
      </w:r>
      <w:bookmarkEnd w:id="9"/>
    </w:p>
    <w:p w14:paraId="187C1A99" w14:textId="77777777" w:rsidR="00A34F16" w:rsidRDefault="00A34F16" w:rsidP="00A34F16">
      <w:bookmarkStart w:id="10" w:name="_Hlk213330306"/>
      <w:r>
        <w:t>Den globala havsnivån stiger som en direkt konsekvens av den ökande globala medel</w:t>
      </w:r>
      <w:r>
        <w:softHyphen/>
        <w:t>temperaturen. Denna höjning beror främst på två faktorer; att havsvattnet expanderar när det värms upp (termisk expansion) och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 Den framtida stigningstakten påverkas av mänskliga utsläpp av växthusgaser, men i ett klimatscenario med fortsatt höga utsläpp (SSP5-8,5) beräknas den globala havsnivån kring 2150 ha stigit mellan 98-188</w:t>
      </w:r>
      <w:r>
        <w:rPr>
          <w:rStyle w:val="Fotnotsreferens"/>
        </w:rPr>
        <w:footnoteReference w:id="1"/>
      </w:r>
      <w:r>
        <w:t xml:space="preserve"> cm.    </w:t>
      </w:r>
    </w:p>
    <w:p w14:paraId="7CE01E69" w14:textId="77777777" w:rsidR="0003119D" w:rsidRDefault="00A34F16" w:rsidP="00A34F16">
      <w:pPr>
        <w:sectPr w:rsidR="0003119D"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Termisk expansion och avsmältning av inlandsisar är långsamma processer som kräver lång tid för att nå nya jämviktslägen. Även om alla mänskliga utsläpp av växthus</w:t>
      </w:r>
      <w:r>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Pr>
          <w:rStyle w:val="Fotnotsreferens"/>
        </w:rPr>
        <w:footnoteReference w:id="2"/>
      </w:r>
      <w:r>
        <w:t xml:space="preserve">. Vid 2°C uppvärmning beräknas höjningen bli 2–6 meter, och vid 5°C hela 19–22 meter. Även om det är svårt att förhålla sig till så långa tidsperspektiv visar siffrorna att kuststäder kommer att behöva hantera risker som följer av stigande hav under mycket lång tid, betydligt längre än de tidsperspektiv som normalt tillämpas inom fysisk planering. </w:t>
      </w:r>
    </w:p>
    <w:p w14:paraId="00E8AE40" w14:textId="7198DCE5" w:rsidR="00A34F16" w:rsidRPr="00A34F16" w:rsidRDefault="00A34F16" w:rsidP="00A34F16">
      <w:r>
        <w:lastRenderedPageBreak/>
        <w:t>Samtidigt är översvämnings- och erosionsrisker inte bara avlägsna framtidsfrågor, många kuststäder står redan i dagens klimat inför betydande risker om de drabbas av stormar och extrema högvatten.</w:t>
      </w:r>
      <w:bookmarkEnd w:id="8"/>
      <w:bookmarkEnd w:id="10"/>
    </w:p>
    <w:p w14:paraId="60D19431" w14:textId="6CB0EDE4" w:rsidR="00634860" w:rsidRDefault="00A34F16" w:rsidP="005E3069">
      <w:pPr>
        <w:pStyle w:val="Rubrik2"/>
      </w:pPr>
      <w:bookmarkStart w:id="11" w:name="_Toc214888971"/>
      <w:r>
        <w:t>SGI:s roll och tidigare arbete</w:t>
      </w:r>
      <w:bookmarkEnd w:id="11"/>
    </w:p>
    <w:p w14:paraId="48178D74" w14:textId="199E84C9" w:rsidR="00F72503" w:rsidRPr="00F72503" w:rsidRDefault="00954627" w:rsidP="00F72503">
      <w:pPr>
        <w:rPr>
          <w:i/>
          <w:iCs/>
        </w:rPr>
      </w:pPr>
      <w:bookmarkStart w:id="12" w:name="_Hlk208574077"/>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03119D">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10DD1926"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AE3279">
        <w:t>Skurups</w:t>
      </w:r>
      <w:r w:rsidR="002D3FE6">
        <w:t xml:space="preserve">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0D98AE9E"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r w:rsidR="0003119D">
        <w:t>mejl</w:t>
      </w:r>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3" w:name="_Ref160787966"/>
      <w:bookmarkStart w:id="14" w:name="_Toc214888972"/>
      <w:r>
        <w:t>Målgrupp</w:t>
      </w:r>
      <w:bookmarkEnd w:id="14"/>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5" w:name="_Toc214888973"/>
      <w:r>
        <w:lastRenderedPageBreak/>
        <w:t>Syfte</w:t>
      </w:r>
      <w:bookmarkEnd w:id="13"/>
      <w:bookmarkEnd w:id="15"/>
    </w:p>
    <w:p w14:paraId="44AE440A" w14:textId="7F650C1D" w:rsidR="00A83635" w:rsidRDefault="00A83635" w:rsidP="0003119D">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 xml:space="preserve">.    </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14D4464B"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r w:rsidR="005018D1">
        <w:t xml:space="preserve">  </w:t>
      </w:r>
      <w:r w:rsidR="00D721E0">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0620D909"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 xml:space="preserve">beslut under osäkerhet.  </w:t>
      </w:r>
      <w:r w:rsidR="00A67B8A">
        <w:t xml:space="preserve"> </w:t>
      </w:r>
      <w:r w:rsidR="00DC7308">
        <w:t xml:space="preserve"> </w:t>
      </w:r>
      <w:r w:rsidR="00C734EC">
        <w:t xml:space="preserve"> </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1B9B40C4" w14:textId="688D35AD" w:rsidR="005D4229" w:rsidRDefault="00D864AC" w:rsidP="00FC50C1">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6" w:name="_Ref160619515"/>
      <w:bookmarkStart w:id="17" w:name="_Toc214888974"/>
      <w:r>
        <w:lastRenderedPageBreak/>
        <w:t>Användning</w:t>
      </w:r>
      <w:bookmarkEnd w:id="16"/>
      <w:bookmarkEnd w:id="17"/>
    </w:p>
    <w:p w14:paraId="53E54609" w14:textId="72A6B0D1" w:rsidR="003D4377" w:rsidRDefault="003D4377" w:rsidP="003D4377">
      <w:pPr>
        <w:pStyle w:val="Rubrik3"/>
      </w:pPr>
      <w:bookmarkStart w:id="18" w:name="_Toc214888975"/>
      <w:r>
        <w:t>Generell använd</w:t>
      </w:r>
      <w:r w:rsidR="006352F5">
        <w:t>ning</w:t>
      </w:r>
      <w:bookmarkEnd w:id="18"/>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4CB223BD" w:rsidR="00015C04" w:rsidRDefault="00015C04" w:rsidP="00015C04">
      <w:pPr>
        <w:pStyle w:val="Liststycke"/>
        <w:numPr>
          <w:ilvl w:val="0"/>
          <w:numId w:val="29"/>
        </w:numPr>
      </w:pPr>
      <w:r>
        <w:t>Antal byggnader</w:t>
      </w:r>
      <w:r w:rsidR="006F6087">
        <w:t xml:space="preserve"> i </w:t>
      </w:r>
      <w:r w:rsidR="00AE3279">
        <w:t>Skurups</w:t>
      </w:r>
      <w:r w:rsidR="006F6087">
        <w:t xml:space="preserve"> kommun som riskerar att översvämmas vid given havsnivå</w:t>
      </w:r>
      <w:r>
        <w:t xml:space="preserve"> (st)</w:t>
      </w:r>
    </w:p>
    <w:p w14:paraId="6A6D80B2" w14:textId="71D24ED2" w:rsidR="00015C04" w:rsidRDefault="00015C04" w:rsidP="00015C04">
      <w:pPr>
        <w:pStyle w:val="Liststycke"/>
        <w:numPr>
          <w:ilvl w:val="0"/>
          <w:numId w:val="29"/>
        </w:numPr>
      </w:pPr>
      <w:r>
        <w:t xml:space="preserve">Antal bostadshus </w:t>
      </w:r>
      <w:r w:rsidR="006F6087">
        <w:t xml:space="preserve">i </w:t>
      </w:r>
      <w:r w:rsidR="00AE3279">
        <w:t>Skurups</w:t>
      </w:r>
      <w:r w:rsidR="006F6087">
        <w:t xml:space="preserve"> kommun som riskerar att översvämmas vid given havsnivå </w:t>
      </w:r>
      <w:r>
        <w:t>(st)</w:t>
      </w:r>
    </w:p>
    <w:p w14:paraId="047A2367" w14:textId="64C46C70" w:rsidR="00015C04" w:rsidRDefault="00015C04" w:rsidP="00015C04">
      <w:pPr>
        <w:pStyle w:val="Liststycke"/>
        <w:numPr>
          <w:ilvl w:val="0"/>
          <w:numId w:val="29"/>
        </w:numPr>
      </w:pPr>
      <w:r>
        <w:t xml:space="preserve">Antal flerfamiljshus </w:t>
      </w:r>
      <w:r w:rsidR="006F6087">
        <w:t xml:space="preserve">i </w:t>
      </w:r>
      <w:r w:rsidR="00AE3279">
        <w:t>Skurups</w:t>
      </w:r>
      <w:r w:rsidR="006F6087">
        <w:t xml:space="preserve"> kommun som riskerar att översvämmas vid given havsnivå </w:t>
      </w:r>
      <w:r>
        <w:t>(st)</w:t>
      </w:r>
    </w:p>
    <w:p w14:paraId="3FE2D235" w14:textId="11E58735" w:rsidR="00015C04" w:rsidRDefault="00015C04" w:rsidP="00015C04">
      <w:pPr>
        <w:pStyle w:val="Liststycke"/>
        <w:numPr>
          <w:ilvl w:val="0"/>
          <w:numId w:val="29"/>
        </w:numPr>
      </w:pPr>
      <w:r>
        <w:t xml:space="preserve">Antal byggnader för samhällsfunktion </w:t>
      </w:r>
      <w:r w:rsidR="006F6087">
        <w:t xml:space="preserve">i </w:t>
      </w:r>
      <w:r w:rsidR="00AE3279">
        <w:t>Skurups</w:t>
      </w:r>
      <w:r w:rsidR="006F6087">
        <w:t xml:space="preserve"> kommun som riskerar att översvämmas vid given havsnivå </w:t>
      </w:r>
      <w:r>
        <w:t>(st)</w:t>
      </w:r>
    </w:p>
    <w:p w14:paraId="20C307AF" w14:textId="3F57EE49"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AE3279">
        <w:t>Skurups</w:t>
      </w:r>
      <w:r w:rsidR="006F6087">
        <w:t xml:space="preserve"> kommun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03119D">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19"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19"/>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0" w:name="_Hlk211594882"/>
      <w:bookmarkStart w:id="21" w:name="_Toc214888976"/>
      <w:r>
        <w:lastRenderedPageBreak/>
        <w:t>S</w:t>
      </w:r>
      <w:r w:rsidR="003D4377">
        <w:t>ynergier med underlag från SMHI</w:t>
      </w:r>
      <w:bookmarkEnd w:id="21"/>
    </w:p>
    <w:bookmarkEnd w:id="20"/>
    <w:p w14:paraId="3276F342" w14:textId="6B811F62" w:rsidR="00777B65" w:rsidRDefault="00713A22" w:rsidP="0003119D">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30645EA9"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AE3279">
        <w:t>Skurups</w:t>
      </w:r>
      <w:r w:rsidR="00400584">
        <w:t xml:space="preserve"> kommun. </w:t>
      </w:r>
    </w:p>
    <w:p w14:paraId="6660066E" w14:textId="4D59675B" w:rsidR="00E00578" w:rsidRDefault="00847E6B" w:rsidP="00E00578">
      <w:pPr>
        <w:keepNext/>
      </w:pPr>
      <w:r>
        <w:rPr>
          <w:noProof/>
        </w:rPr>
        <w:drawing>
          <wp:inline distT="0" distB="0" distL="0" distR="0" wp14:anchorId="79DEDB02" wp14:editId="0CF480A4">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7CDE29CD" w:rsidR="005052D1" w:rsidRDefault="00E00578" w:rsidP="00E00578">
      <w:pPr>
        <w:pStyle w:val="Beskrivning"/>
      </w:pPr>
      <w:bookmarkStart w:id="22" w:name="_Ref208320367"/>
      <w:bookmarkStart w:id="23"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2"/>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3"/>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781EDE09"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w:t>
      </w:r>
      <w:r w:rsidR="0003119D">
        <w:t>P</w:t>
      </w:r>
      <w:r w:rsidR="00E57546">
        <w:t>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AE3279">
        <w:t>Skurups</w:t>
      </w:r>
      <w:r w:rsidR="00F52384">
        <w:t xml:space="preserve"> kommun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4" w:name="_Toc214888977"/>
      <w:r>
        <w:t>Synergier med underlag från MSB</w:t>
      </w:r>
      <w:bookmarkEnd w:id="24"/>
    </w:p>
    <w:p w14:paraId="528CDCF7" w14:textId="52A23AE8"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AE3279">
        <w:t>Skurups</w:t>
      </w:r>
      <w:r w:rsidR="00D356FF">
        <w:t xml:space="preserve">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5" w:name="_Ref208578840"/>
      <w:bookmarkStart w:id="26" w:name="_Toc214888978"/>
      <w:r>
        <w:lastRenderedPageBreak/>
        <w:t>Metod</w:t>
      </w:r>
      <w:bookmarkEnd w:id="25"/>
      <w:bookmarkEnd w:id="26"/>
    </w:p>
    <w:p w14:paraId="00918EC2" w14:textId="65605563" w:rsidR="003E65C2" w:rsidRDefault="003E65C2" w:rsidP="003E65C2">
      <w:pPr>
        <w:pStyle w:val="Rubrik2"/>
      </w:pPr>
      <w:bookmarkStart w:id="27" w:name="_Toc214888979"/>
      <w:r>
        <w:t>Tröskelanalyser</w:t>
      </w:r>
      <w:bookmarkEnd w:id="27"/>
    </w:p>
    <w:p w14:paraId="071C1F01" w14:textId="2021F6F3" w:rsidR="003F5DA6" w:rsidRDefault="003F5DA6" w:rsidP="003F5DA6">
      <w:pPr>
        <w:pStyle w:val="Rubrik3"/>
      </w:pPr>
      <w:bookmarkStart w:id="28" w:name="_Toc214888980"/>
      <w:r>
        <w:t>Övergripande metodbeskrivning</w:t>
      </w:r>
      <w:bookmarkEnd w:id="28"/>
    </w:p>
    <w:p w14:paraId="2F013CC0" w14:textId="779C1719"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AE3279">
        <w:t>Skurups</w:t>
      </w:r>
      <w:r w:rsidR="003F5DA6">
        <w:t xml:space="preserve"> </w:t>
      </w:r>
      <w:r w:rsidR="00FC6164">
        <w:t xml:space="preserve">kommun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29" w:name="_Toc214888981"/>
      <w:r>
        <w:t>Fördjupad metodbeskrivning</w:t>
      </w:r>
      <w:bookmarkEnd w:id="29"/>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2972C191"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AE3279">
        <w:t>Skurup</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48E5C213" w14:textId="77777777" w:rsidR="0003119D" w:rsidRDefault="00551FC5" w:rsidP="0003119D">
      <w:pPr>
        <w:keepNext/>
        <w:keepLines/>
        <w:sectPr w:rsidR="0003119D"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5F24A3FA" w:rsidR="00551FC5" w:rsidRDefault="005D5FEF" w:rsidP="0003119D">
      <w:pPr>
        <w:keepNext/>
        <w:keepLines/>
      </w:pPr>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0"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0"/>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1" w:name="_Ref161222310"/>
      <w:bookmarkStart w:id="32" w:name="_Toc214888982"/>
      <w:r>
        <w:lastRenderedPageBreak/>
        <w:t>Taxeringsvärde</w:t>
      </w:r>
      <w:bookmarkEnd w:id="31"/>
      <w:bookmarkEnd w:id="32"/>
    </w:p>
    <w:p w14:paraId="70483171" w14:textId="5B579A81" w:rsidR="00DA533D" w:rsidRDefault="00EF4302" w:rsidP="00DA533D">
      <w:r>
        <w:t xml:space="preserve">Taxeringsvärden </w:t>
      </w:r>
      <w:r w:rsidR="0020147A">
        <w:t xml:space="preserve">för bostadsbyggnader </w:t>
      </w:r>
      <w:r>
        <w:t>hämtas</w:t>
      </w:r>
      <w:r w:rsidR="00CC417A">
        <w:t xml:space="preserve"> från</w:t>
      </w:r>
      <w:r>
        <w:t xml:space="preserve"> </w:t>
      </w:r>
      <w:r w:rsidR="00E87618">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3" w:name="_Ref161222987"/>
      <w:bookmarkStart w:id="34" w:name="_Toc214888983"/>
      <w:r>
        <w:t>Vattendjup vid byggnad</w:t>
      </w:r>
      <w:bookmarkEnd w:id="33"/>
      <w:bookmarkEnd w:id="34"/>
    </w:p>
    <w:p w14:paraId="7B3D348F" w14:textId="794C1067" w:rsidR="00B16136" w:rsidRDefault="00B16136" w:rsidP="00B16136">
      <w:pPr>
        <w:pStyle w:val="Rubrik3"/>
      </w:pPr>
      <w:bookmarkStart w:id="35" w:name="_Toc214888984"/>
      <w:r>
        <w:t>Övergripande metodbeskrivning</w:t>
      </w:r>
      <w:bookmarkEnd w:id="35"/>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6" w:name="_Toc214888985"/>
      <w:r>
        <w:t>Fördjupad metodbeskrivning</w:t>
      </w:r>
      <w:bookmarkEnd w:id="36"/>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7" w:name="_Toc214888986"/>
      <w:r>
        <w:t>Avstånd från kustlinje</w:t>
      </w:r>
      <w:bookmarkEnd w:id="37"/>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74C3ABE3" w14:textId="4555C423" w:rsidR="00B01F00"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06524F68" w14:textId="77777777" w:rsidR="00B01F00" w:rsidRDefault="00B01F00">
      <w:r>
        <w:br w:type="page"/>
      </w:r>
    </w:p>
    <w:p w14:paraId="55769B53" w14:textId="5F0AF2D2" w:rsidR="009019D4" w:rsidRDefault="00317361" w:rsidP="007D5026">
      <w:pPr>
        <w:pStyle w:val="Rubrik1"/>
      </w:pPr>
      <w:bookmarkStart w:id="38" w:name="_Ref208578962"/>
      <w:bookmarkStart w:id="39" w:name="_Ref208579599"/>
      <w:bookmarkStart w:id="40" w:name="_Toc214888987"/>
      <w:r>
        <w:lastRenderedPageBreak/>
        <w:t>A</w:t>
      </w:r>
      <w:r w:rsidR="007D5026">
        <w:t>ntaganden</w:t>
      </w:r>
      <w:r w:rsidR="00C20976">
        <w:t xml:space="preserve"> och förenklingar</w:t>
      </w:r>
      <w:bookmarkEnd w:id="38"/>
      <w:bookmarkEnd w:id="39"/>
      <w:bookmarkEnd w:id="40"/>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1" w:name="_Ref208579069"/>
      <w:bookmarkStart w:id="42" w:name="_Ref208579309"/>
      <w:bookmarkStart w:id="43" w:name="_Toc214888988"/>
      <w:r>
        <w:lastRenderedPageBreak/>
        <w:t>Datakällor</w:t>
      </w:r>
      <w:bookmarkEnd w:id="41"/>
      <w:bookmarkEnd w:id="42"/>
      <w:bookmarkEnd w:id="43"/>
    </w:p>
    <w:p w14:paraId="2C37CFEB" w14:textId="5C6B1BBF" w:rsidR="00FE6527" w:rsidRDefault="00FE6527" w:rsidP="00FE6527">
      <w:pPr>
        <w:pStyle w:val="Rubrik2"/>
      </w:pPr>
      <w:bookmarkStart w:id="44" w:name="_Ref174357410"/>
      <w:bookmarkStart w:id="45" w:name="_Ref160542076"/>
      <w:bookmarkStart w:id="46" w:name="_Toc214888989"/>
      <w:r>
        <w:t>Höjdmodell från Lantmäteriet</w:t>
      </w:r>
      <w:bookmarkEnd w:id="44"/>
      <w:bookmarkEnd w:id="46"/>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7" w:name="_Ref174352118"/>
      <w:bookmarkStart w:id="48" w:name="_Toc214888990"/>
      <w:r>
        <w:t>Tröskelraster från Scalgo Live</w:t>
      </w:r>
      <w:bookmarkEnd w:id="45"/>
      <w:bookmarkEnd w:id="47"/>
      <w:bookmarkEnd w:id="48"/>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08F5A42E"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Observera att </w:t>
      </w:r>
      <w:r w:rsidR="00E719C9" w:rsidRPr="001E273B">
        <w:t xml:space="preserve">höjdmodellen skapades </w:t>
      </w:r>
      <w:r w:rsidRPr="001E273B">
        <w:t xml:space="preserve">före stormen Babet (2023-10-20) och vintersäsongen 2023/2024, då erosion skedde längs stora delar </w:t>
      </w:r>
      <w:r w:rsidR="00A37BF8">
        <w:t xml:space="preserve">av </w:t>
      </w:r>
      <w:r w:rsidRPr="001E273B">
        <w:t xml:space="preserve">Skånes syd- och ostkust. Det kan inte uteslutas att denna erosion </w:t>
      </w:r>
      <w:r w:rsidR="00E719C9" w:rsidRPr="001E273B">
        <w:t>h</w:t>
      </w:r>
      <w:r w:rsidRPr="001E273B">
        <w:t>a</w:t>
      </w:r>
      <w:r w:rsidR="00E719C9" w:rsidRPr="001E273B">
        <w:t>r</w:t>
      </w:r>
      <w:r w:rsidRPr="001E273B">
        <w:t xml:space="preserve"> påverkat tröskelnivåerna i kommunen, och att översvämning kan ske vid lägre nivåer än vad tröskelanalyserna i denna rapport visar. Det är också möjligt att tröskelnivåerna har förblivit snarlika, men att mäktigheten i dyner/höjdryggar som skyddar mot över</w:t>
      </w:r>
      <w:r w:rsidR="00E719C9" w:rsidRPr="001E273B">
        <w:softHyphen/>
      </w:r>
      <w:r w:rsidRPr="001E273B">
        <w:t xml:space="preserve">svämning har minskat och att risken för genombrott därför har ökat. </w:t>
      </w:r>
      <w:r w:rsidR="00E719C9" w:rsidRPr="001E273B">
        <w:t>Om kommunen misstänker att så är fallet bör detta undersökas vidare av kommunen.</w:t>
      </w:r>
      <w:r>
        <w:t xml:space="preserve">   </w:t>
      </w:r>
    </w:p>
    <w:p w14:paraId="3845D368" w14:textId="01AB1A67"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AE3279">
        <w:t>Skurups</w:t>
      </w:r>
      <w:r w:rsidR="003C67A2">
        <w:t xml:space="preserve"> kommun</w:t>
      </w:r>
      <w:r>
        <w:t xml:space="preserve"> </w:t>
      </w:r>
      <w:r w:rsidR="000F0F19">
        <w:t>s</w:t>
      </w:r>
      <w:r>
        <w:t xml:space="preserve">kulle </w:t>
      </w:r>
      <w:r w:rsidR="000F0F19">
        <w:t xml:space="preserve">hitta </w:t>
      </w:r>
      <w:r>
        <w:t xml:space="preserve">ytterligare flödesvägar som inte har identifierats. </w:t>
      </w:r>
    </w:p>
    <w:p w14:paraId="2F2B33EA" w14:textId="2EB30592" w:rsidR="00954A63" w:rsidRDefault="00E87618" w:rsidP="00954A63">
      <w:pPr>
        <w:pStyle w:val="Rubrik2"/>
      </w:pPr>
      <w:bookmarkStart w:id="49" w:name="_Ref161181328"/>
      <w:bookmarkStart w:id="50" w:name="_Ref164773252"/>
      <w:bookmarkStart w:id="51" w:name="_Toc214888991"/>
      <w:r>
        <w:t>Taxerings- och b</w:t>
      </w:r>
      <w:r w:rsidR="00954A63">
        <w:t>yggnadsdata</w:t>
      </w:r>
      <w:bookmarkEnd w:id="49"/>
      <w:r w:rsidR="00FE6527">
        <w:t xml:space="preserve"> från Lantmäteriet</w:t>
      </w:r>
      <w:bookmarkEnd w:id="50"/>
      <w:bookmarkEnd w:id="51"/>
    </w:p>
    <w:p w14:paraId="2C6EE205" w14:textId="52A4F8FD" w:rsidR="00E87618" w:rsidRDefault="00E87618" w:rsidP="00E87618">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784E7F">
        <w:t xml:space="preserve"> 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34E1972F" w:rsidR="00B01F00" w:rsidRDefault="00E87618" w:rsidP="00E87618">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 xml:space="preserve">som finns i skiktet ses i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p>
    <w:p w14:paraId="2364F438" w14:textId="77777777" w:rsidR="00B01F00" w:rsidRDefault="00B01F00">
      <w:r>
        <w:br w:type="page"/>
      </w:r>
    </w:p>
    <w:p w14:paraId="0F17CF38" w14:textId="0B102599" w:rsidR="00954A63" w:rsidRDefault="00954A63" w:rsidP="00954A63">
      <w:pPr>
        <w:pStyle w:val="Beskrivning"/>
        <w:keepNext/>
      </w:pPr>
      <w:bookmarkStart w:id="52"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2"/>
      <w:r>
        <w:t xml:space="preserve"> </w:t>
      </w:r>
      <w:r w:rsidRPr="00F068F9">
        <w:t>Skiktbeskrivning för byggnads</w:t>
      </w:r>
      <w:r w:rsidR="00E87618">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2B28BA85" w14:textId="559E1F91" w:rsidR="00B01F00" w:rsidRDefault="00CC08BD">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p>
    <w:p w14:paraId="2E2DF291" w14:textId="77777777" w:rsidR="0003119D" w:rsidRDefault="0003119D" w:rsidP="00954A63">
      <w:pPr>
        <w:pStyle w:val="Beskrivning"/>
        <w:keepNext/>
        <w:sectPr w:rsidR="0003119D" w:rsidSect="00061A73">
          <w:pgSz w:w="11906" w:h="16838"/>
          <w:pgMar w:top="1701" w:right="1985" w:bottom="1701" w:left="1985" w:header="567" w:footer="737" w:gutter="0"/>
          <w:cols w:space="708"/>
          <w:docGrid w:linePitch="360"/>
        </w:sectPr>
      </w:pPr>
      <w:bookmarkStart w:id="53" w:name="_Ref160023316"/>
      <w:bookmarkEnd w:id="12"/>
    </w:p>
    <w:p w14:paraId="7F4A5FF0" w14:textId="0546D444" w:rsidR="00954A63" w:rsidRDefault="00954A63" w:rsidP="00954A63">
      <w:pPr>
        <w:pStyle w:val="Beskrivning"/>
        <w:keepNext/>
      </w:pPr>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3"/>
      <w:r>
        <w:t xml:space="preserve"> </w:t>
      </w:r>
      <w:r w:rsidRPr="00BA4654">
        <w:t>Ändamål</w:t>
      </w:r>
      <w:r>
        <w:t xml:space="preserve"> för </w:t>
      </w:r>
      <w:r w:rsidR="007F700B">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5E00DE8D" w14:textId="33BF65F0" w:rsidR="00954A63" w:rsidRDefault="00954A63" w:rsidP="00954A63"/>
    <w:p w14:paraId="50B68A0B" w14:textId="77777777" w:rsidR="0003119D" w:rsidRDefault="0003119D" w:rsidP="00F0589C">
      <w:pPr>
        <w:pStyle w:val="Rubrik1"/>
        <w:sectPr w:rsidR="0003119D" w:rsidSect="00061A73">
          <w:pgSz w:w="11906" w:h="16838"/>
          <w:pgMar w:top="1701" w:right="1985" w:bottom="1701" w:left="1985" w:header="567" w:footer="737" w:gutter="0"/>
          <w:cols w:space="708"/>
          <w:docGrid w:linePitch="360"/>
        </w:sectPr>
      </w:pPr>
      <w:bookmarkStart w:id="54" w:name="_Ref164685958"/>
    </w:p>
    <w:p w14:paraId="2999A6C3" w14:textId="2EC3EF87" w:rsidR="00AE598A" w:rsidRDefault="00AE598A" w:rsidP="00F0589C">
      <w:pPr>
        <w:pStyle w:val="Rubrik1"/>
      </w:pPr>
      <w:bookmarkStart w:id="55" w:name="_Toc214888992"/>
      <w:r>
        <w:lastRenderedPageBreak/>
        <w:t>Resultat</w:t>
      </w:r>
      <w:bookmarkEnd w:id="54"/>
      <w:bookmarkEnd w:id="55"/>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6" w:name="_Ref169251012"/>
      <w:bookmarkStart w:id="57" w:name="_Toc214888993"/>
      <w:r>
        <w:t>Tröskelanalys: a</w:t>
      </w:r>
      <w:r w:rsidR="00AE598A">
        <w:t>ntal byggnader</w:t>
      </w:r>
      <w:bookmarkEnd w:id="56"/>
      <w:bookmarkEnd w:id="57"/>
      <w:r w:rsidR="006672F4">
        <w:t xml:space="preserve"> </w:t>
      </w:r>
    </w:p>
    <w:p w14:paraId="615E0551" w14:textId="7A463517"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8" w:name="_Ref161831607"/>
      <w:bookmarkStart w:id="59" w:name="_Toc214888994"/>
      <w:r>
        <w:t>Tröskelanalys: a</w:t>
      </w:r>
      <w:r w:rsidR="00F0589C">
        <w:t>lla b</w:t>
      </w:r>
      <w:r w:rsidR="006672F4">
        <w:t>yggnad</w:t>
      </w:r>
      <w:r>
        <w:t>er</w:t>
      </w:r>
      <w:bookmarkEnd w:id="58"/>
      <w:bookmarkEnd w:id="59"/>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595307D0" w:rsidR="004B5ADA" w:rsidRDefault="00AE3279">
      <w:bookmarkStart w:id="60" w:name="_Hlk159577066"/>
      <w:r>
        <w:rPr>
          <w:noProof/>
        </w:rPr>
        <w:drawing>
          <wp:inline distT="0" distB="0" distL="0" distR="0" wp14:anchorId="6A5A37B1" wp14:editId="2111B3CA">
            <wp:extent cx="5039360" cy="3305810"/>
            <wp:effectExtent l="0" t="0" r="8890" b="8890"/>
            <wp:docPr id="1160424091" name="Bildobjekt 1"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24091" name="Bildobjekt 1" descr="En bild som visar text, linje, Graf, diagram&#10;&#10;AI-genererat innehåll kan vara felaktig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1" w:name="_Toc214888995"/>
      <w:bookmarkEnd w:id="60"/>
      <w:r>
        <w:lastRenderedPageBreak/>
        <w:t xml:space="preserve">Tröskelanalys: </w:t>
      </w:r>
      <w:r w:rsidR="00F0589C">
        <w:t>Byggnader för bostadsändamål</w:t>
      </w:r>
      <w:bookmarkEnd w:id="61"/>
    </w:p>
    <w:p w14:paraId="474C9D6A" w14:textId="31ACA75A"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r w:rsidR="000634D1">
        <w:t xml:space="preserve"> Att figur 6 är tom innebär att det inom Skurups kommun inte finns några flerfamiljshus som översvämmas inom intervallet 0-5 m (RH2000).</w:t>
      </w:r>
    </w:p>
    <w:p w14:paraId="2CFBACE4" w14:textId="56064A8B" w:rsidR="00AE3279" w:rsidRDefault="00AE3279" w:rsidP="003C67A2">
      <w:r>
        <w:rPr>
          <w:noProof/>
        </w:rPr>
        <w:drawing>
          <wp:inline distT="0" distB="0" distL="0" distR="0" wp14:anchorId="4A669B80" wp14:editId="06140A9C">
            <wp:extent cx="5039360" cy="3305810"/>
            <wp:effectExtent l="0" t="0" r="8890" b="8890"/>
            <wp:docPr id="185551625" name="Bildobjekt 3"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1625" name="Bildobjekt 3" descr="En bild som visar text, linje, Graf, diagram&#10;&#10;AI-genererat innehåll kan vara felakti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3BF6886" w14:textId="237C707D" w:rsidR="00AE3279" w:rsidRDefault="00AE3279" w:rsidP="003C67A2">
      <w:r>
        <w:rPr>
          <w:noProof/>
        </w:rPr>
        <w:drawing>
          <wp:inline distT="0" distB="0" distL="0" distR="0" wp14:anchorId="77F428B3" wp14:editId="6CFF6EF1">
            <wp:extent cx="5039360" cy="3305810"/>
            <wp:effectExtent l="0" t="0" r="8890" b="8890"/>
            <wp:docPr id="806783922" name="Bildobjekt 4"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83922" name="Bildobjekt 4" descr="En bild som visar text, linje, Graf, diagram&#10;&#10;AI-genererat innehåll kan vara felaktig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14F0D9D" w14:textId="77777777" w:rsidR="00AE3279" w:rsidRDefault="00AE3279" w:rsidP="003C67A2">
      <w:r>
        <w:rPr>
          <w:noProof/>
        </w:rPr>
        <w:lastRenderedPageBreak/>
        <w:drawing>
          <wp:inline distT="0" distB="0" distL="0" distR="0" wp14:anchorId="7DE90BA9" wp14:editId="51E66A1B">
            <wp:extent cx="5039360" cy="3305810"/>
            <wp:effectExtent l="0" t="0" r="8890" b="8890"/>
            <wp:docPr id="1536403498" name="Bildobjekt 5" descr="En bild som visar text, linje, nummer,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03498" name="Bildobjekt 5" descr="En bild som visar text, linje, nummer, Graf&#10;&#10;AI-genererat innehåll kan vara felaktig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5DE2693" w14:textId="50C9E832" w:rsidR="003C67A2" w:rsidRDefault="00AE3279" w:rsidP="006672F4">
      <w:r>
        <w:rPr>
          <w:noProof/>
        </w:rPr>
        <w:drawing>
          <wp:inline distT="0" distB="0" distL="0" distR="0" wp14:anchorId="3ECE84D7" wp14:editId="40DA49C1">
            <wp:extent cx="5039360" cy="3305810"/>
            <wp:effectExtent l="0" t="0" r="8890" b="8890"/>
            <wp:docPr id="834027318" name="Bildobjekt 2"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27318" name="Bildobjekt 2" descr="En bild som visar text, linje, Graf, diagram&#10;&#10;AI-genererat innehåll kan vara felakti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2" w:name="_Toc214888996"/>
      <w:r>
        <w:lastRenderedPageBreak/>
        <w:t xml:space="preserve">Tröskelanalys: </w:t>
      </w:r>
      <w:r w:rsidR="00F0589C">
        <w:t>Byggnader för samhällsfunktioner</w:t>
      </w:r>
      <w:bookmarkEnd w:id="62"/>
    </w:p>
    <w:p w14:paraId="3E02FBAB" w14:textId="74B69EA8"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r w:rsidR="00D463DF">
        <w:t xml:space="preserve"> Att figurerna är tomma innebär att det inom Skurups kommun inte finns några byggnader som matchar urvalskriterierna inom intervallet 0-10 m (RH2000).</w:t>
      </w:r>
    </w:p>
    <w:p w14:paraId="7A6579ED" w14:textId="1DFB64B9" w:rsidR="003C67A2" w:rsidRDefault="00D463DF" w:rsidP="003D3BBF">
      <w:r>
        <w:rPr>
          <w:noProof/>
        </w:rPr>
        <w:drawing>
          <wp:inline distT="0" distB="0" distL="0" distR="0" wp14:anchorId="11207FF3" wp14:editId="5C765EBE">
            <wp:extent cx="5039360" cy="3305810"/>
            <wp:effectExtent l="0" t="0" r="8890" b="8890"/>
            <wp:docPr id="461341156" name="Bildobjekt 6"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41156" name="Bildobjekt 6" descr="En bild som visar text, linje, skärmbild, Graf&#10;&#10;AI-genererat innehåll kan vara felakti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34F83DB" w14:textId="005F37DE" w:rsidR="003C67A2" w:rsidRDefault="00D463DF" w:rsidP="003D3BBF">
      <w:r>
        <w:rPr>
          <w:noProof/>
        </w:rPr>
        <w:drawing>
          <wp:inline distT="0" distB="0" distL="0" distR="0" wp14:anchorId="6D96A0D4" wp14:editId="239DC7D6">
            <wp:extent cx="5039360" cy="3305810"/>
            <wp:effectExtent l="0" t="0" r="8890" b="8890"/>
            <wp:docPr id="1439310562" name="Bildobjekt 7" descr="En bild som visar text, skärmbild,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10562" name="Bildobjekt 7" descr="En bild som visar text, skärmbild, linje, Graf&#10;&#10;AI-genererat innehåll kan vara felaktig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9F4CAFF" w14:textId="092869A5" w:rsidR="00355757" w:rsidRDefault="004B2700" w:rsidP="00355757">
      <w:pPr>
        <w:pStyle w:val="Rubrik2"/>
      </w:pPr>
      <w:bookmarkStart w:id="63" w:name="_Ref169251019"/>
      <w:bookmarkStart w:id="64" w:name="_Toc214888997"/>
      <w:r>
        <w:lastRenderedPageBreak/>
        <w:t>Tröskelanalys: t</w:t>
      </w:r>
      <w:r w:rsidR="00F0589C">
        <w:t>axeringsvärde</w:t>
      </w:r>
      <w:r w:rsidR="00AE598A">
        <w:t>n</w:t>
      </w:r>
      <w:bookmarkEnd w:id="63"/>
      <w:bookmarkEnd w:id="64"/>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0597CB19" w:rsidR="003C67A2" w:rsidRDefault="00D463DF" w:rsidP="004B2700">
      <w:r>
        <w:rPr>
          <w:noProof/>
        </w:rPr>
        <w:drawing>
          <wp:inline distT="0" distB="0" distL="0" distR="0" wp14:anchorId="1351F9AF" wp14:editId="0C639DAF">
            <wp:extent cx="5039360" cy="3305810"/>
            <wp:effectExtent l="0" t="0" r="8890" b="8890"/>
            <wp:docPr id="1436093145" name="Bildobjekt 8"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93145" name="Bildobjekt 8" descr="En bild som visar text, linje, Graf, diagram&#10;&#10;AI-genererat innehåll kan vara felaktig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2C67353" w14:textId="2B4A6127" w:rsidR="003C67A2" w:rsidRDefault="00D463DF" w:rsidP="004B2700">
      <w:r>
        <w:rPr>
          <w:noProof/>
        </w:rPr>
        <w:drawing>
          <wp:inline distT="0" distB="0" distL="0" distR="0" wp14:anchorId="67673538" wp14:editId="76FD03A7">
            <wp:extent cx="5039360" cy="3305810"/>
            <wp:effectExtent l="0" t="0" r="8890" b="8890"/>
            <wp:docPr id="331141104" name="Bildobjekt 9"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41104" name="Bildobjekt 9" descr="En bild som visar text, linje, Graf, diagram&#10;&#10;AI-genererat innehåll kan vara felaktig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D8BC484" w14:textId="77777777" w:rsidR="003C67A2" w:rsidRPr="004B2700" w:rsidRDefault="003C67A2" w:rsidP="004B2700"/>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5" w:name="_Toc214888998"/>
      <w:r>
        <w:lastRenderedPageBreak/>
        <w:t>Översvämningsdjup</w:t>
      </w:r>
      <w:r w:rsidR="00B954DE">
        <w:t xml:space="preserve"> vid bostäder</w:t>
      </w:r>
      <w:bookmarkEnd w:id="65"/>
    </w:p>
    <w:p w14:paraId="51622DB0" w14:textId="3C10388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6" w:name="_Toc214888999"/>
      <w:r>
        <w:t>Byggnader för b</w:t>
      </w:r>
      <w:r w:rsidR="006672F4">
        <w:t>ostads</w:t>
      </w:r>
      <w:r>
        <w:t>ändamål</w:t>
      </w:r>
      <w:bookmarkEnd w:id="66"/>
    </w:p>
    <w:p w14:paraId="44741A60" w14:textId="445DDC3E" w:rsidR="005A2678" w:rsidRDefault="00D463DF" w:rsidP="006672F4">
      <w:r>
        <w:rPr>
          <w:noProof/>
        </w:rPr>
        <w:drawing>
          <wp:inline distT="0" distB="0" distL="0" distR="0" wp14:anchorId="707C46FF" wp14:editId="018733D6">
            <wp:extent cx="5039360" cy="3305810"/>
            <wp:effectExtent l="0" t="0" r="8890" b="8890"/>
            <wp:docPr id="383438267" name="Bildobjekt 10" descr="En bild som visar text, skärmbild, diagram,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38267" name="Bildobjekt 10" descr="En bild som visar text, skärmbild, diagram, linje&#10;&#10;AI-genererat innehåll kan vara felaktig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98F0853" w14:textId="41F400F7" w:rsidR="005A2678" w:rsidRDefault="00D463DF" w:rsidP="006672F4">
      <w:r>
        <w:rPr>
          <w:noProof/>
        </w:rPr>
        <w:drawing>
          <wp:inline distT="0" distB="0" distL="0" distR="0" wp14:anchorId="16D27C3A" wp14:editId="5E32F950">
            <wp:extent cx="5039360" cy="3305810"/>
            <wp:effectExtent l="0" t="0" r="8890" b="8890"/>
            <wp:docPr id="1055841069" name="Bildobjekt 11" descr="En bild som visar text, skärmbild,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41069" name="Bildobjekt 11" descr="En bild som visar text, skärmbild, diagram, Graf&#10;&#10;AI-genererat innehåll kan vara felaktig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AB7BD8C" w14:textId="1CB86FE2" w:rsidR="005A2678" w:rsidRDefault="00D463DF" w:rsidP="006672F4">
      <w:r>
        <w:rPr>
          <w:noProof/>
        </w:rPr>
        <w:lastRenderedPageBreak/>
        <w:drawing>
          <wp:inline distT="0" distB="0" distL="0" distR="0" wp14:anchorId="7C5CB839" wp14:editId="2541309D">
            <wp:extent cx="5039360" cy="3305810"/>
            <wp:effectExtent l="0" t="0" r="8890" b="8890"/>
            <wp:docPr id="1015427614" name="Bildobjekt 12" descr="En bild som visar text, skärmbild, linje,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27614" name="Bildobjekt 12" descr="En bild som visar text, skärmbild, linje, nummer&#10;&#10;AI-genererat innehåll kan vara felaktig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E8E04EC" w14:textId="5343B711" w:rsidR="005A2678" w:rsidRDefault="00D463DF" w:rsidP="006672F4">
      <w:r>
        <w:rPr>
          <w:noProof/>
        </w:rPr>
        <w:drawing>
          <wp:inline distT="0" distB="0" distL="0" distR="0" wp14:anchorId="4E04568B" wp14:editId="5635F8A9">
            <wp:extent cx="5039360" cy="3305810"/>
            <wp:effectExtent l="0" t="0" r="8890" b="8890"/>
            <wp:docPr id="760901749" name="Bildobjekt 13" descr="En bild som visar text, skärmbild, linje,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01749" name="Bildobjekt 13" descr="En bild som visar text, skärmbild, linje, nummer&#10;&#10;AI-genererat innehåll kan vara felaktig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11EB675" w14:textId="76740F12" w:rsidR="005749BA" w:rsidRDefault="00B954DE" w:rsidP="00AE598A">
      <w:pPr>
        <w:pStyle w:val="Rubrik2"/>
      </w:pPr>
      <w:bookmarkStart w:id="67" w:name="_Ref164860804"/>
      <w:bookmarkStart w:id="68" w:name="_Toc214889000"/>
      <w:r>
        <w:t xml:space="preserve">Bostäders </w:t>
      </w:r>
      <w:r w:rsidR="00AE598A">
        <w:t xml:space="preserve">avstånd </w:t>
      </w:r>
      <w:r w:rsidR="00FA2D11">
        <w:t>till kustlinje</w:t>
      </w:r>
      <w:r>
        <w:t>n</w:t>
      </w:r>
      <w:bookmarkEnd w:id="67"/>
      <w:bookmarkEnd w:id="68"/>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69" w:name="_Ref161303644"/>
      <w:bookmarkStart w:id="70" w:name="_Ref161303647"/>
      <w:bookmarkStart w:id="71" w:name="_Toc214889001"/>
      <w:r>
        <w:rPr>
          <w:noProof/>
        </w:rPr>
        <w:t>Bostäders avstånd från kustlinje – ackumulerat</w:t>
      </w:r>
      <w:bookmarkEnd w:id="69"/>
      <w:bookmarkEnd w:id="70"/>
      <w:bookmarkEnd w:id="71"/>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060A30CF" w:rsidR="00AE598A" w:rsidRDefault="000634D1" w:rsidP="00AE598A">
      <w:pPr>
        <w:rPr>
          <w:noProof/>
        </w:rPr>
      </w:pPr>
      <w:r>
        <w:rPr>
          <w:noProof/>
        </w:rPr>
        <w:drawing>
          <wp:inline distT="0" distB="0" distL="0" distR="0" wp14:anchorId="232DC3FF" wp14:editId="57173D9D">
            <wp:extent cx="5039360" cy="3305810"/>
            <wp:effectExtent l="0" t="0" r="8890" b="8890"/>
            <wp:docPr id="1130547377" name="Bildobjekt 14"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47377" name="Bildobjekt 14" descr="En bild som visar text, linje, Graf, diagram&#10;&#10;AI-genererat innehåll kan vara felaktig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C446D9B" w14:textId="1F688FAD" w:rsidR="00AE598A" w:rsidRDefault="000634D1" w:rsidP="00AE598A">
      <w:r>
        <w:rPr>
          <w:noProof/>
        </w:rPr>
        <w:lastRenderedPageBreak/>
        <w:drawing>
          <wp:inline distT="0" distB="0" distL="0" distR="0" wp14:anchorId="0273A69A" wp14:editId="64CE6315">
            <wp:extent cx="5039360" cy="3305810"/>
            <wp:effectExtent l="0" t="0" r="8890" b="8890"/>
            <wp:docPr id="468873420" name="Bildobjekt 1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73420" name="Bildobjekt 15" descr="En bild som visar text, linje, Graf, diagram&#10;&#10;AI-genererat innehåll kan vara felaktig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82D9C23" w14:textId="3369CCA6" w:rsidR="00AE598A" w:rsidRDefault="000634D1" w:rsidP="00AE598A">
      <w:r>
        <w:rPr>
          <w:noProof/>
        </w:rPr>
        <w:drawing>
          <wp:inline distT="0" distB="0" distL="0" distR="0" wp14:anchorId="2BE1DB61" wp14:editId="054D52CE">
            <wp:extent cx="5039360" cy="3305810"/>
            <wp:effectExtent l="0" t="0" r="8890" b="8890"/>
            <wp:docPr id="1670759642" name="Bildobjekt 16"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59642" name="Bildobjekt 16" descr="En bild som visar text, linje, Graf, diagram&#10;&#10;AI-genererat innehåll kan vara felaktig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2" w:name="_Ref169261471"/>
      <w:bookmarkStart w:id="73" w:name="_Toc214889002"/>
      <w:r>
        <w:rPr>
          <w:noProof/>
        </w:rPr>
        <w:t xml:space="preserve">Bostäders </w:t>
      </w:r>
      <w:r w:rsidR="002D0DAA">
        <w:rPr>
          <w:noProof/>
        </w:rPr>
        <w:t>avstånd till kustlinje</w:t>
      </w:r>
      <w:r>
        <w:rPr>
          <w:noProof/>
        </w:rPr>
        <w:t>, tröskelnivå och bostadstyp</w:t>
      </w:r>
      <w:bookmarkEnd w:id="72"/>
      <w:bookmarkEnd w:id="73"/>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7702368C" w:rsidR="002D0DAA" w:rsidRDefault="000634D1" w:rsidP="005749BA">
      <w:r>
        <w:rPr>
          <w:noProof/>
        </w:rPr>
        <w:lastRenderedPageBreak/>
        <w:drawing>
          <wp:inline distT="0" distB="0" distL="0" distR="0" wp14:anchorId="23F89196" wp14:editId="56E6AAEA">
            <wp:extent cx="5039360" cy="3813175"/>
            <wp:effectExtent l="0" t="0" r="8890" b="0"/>
            <wp:docPr id="984212351" name="Bildobjekt 17"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12351" name="Bildobjekt 17" descr="En bild som visar text, skärmbild, Teckensnitt, nummer&#10;&#10;AI-genererat innehåll kan vara felaktig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3175"/>
                    </a:xfrm>
                    <a:prstGeom prst="rect">
                      <a:avLst/>
                    </a:prstGeom>
                    <a:noFill/>
                    <a:ln>
                      <a:noFill/>
                    </a:ln>
                  </pic:spPr>
                </pic:pic>
              </a:graphicData>
            </a:graphic>
          </wp:inline>
        </w:drawing>
      </w:r>
    </w:p>
    <w:p w14:paraId="790E3627" w14:textId="51CD9801" w:rsidR="005A2678" w:rsidRDefault="000634D1" w:rsidP="005749BA">
      <w:r>
        <w:rPr>
          <w:noProof/>
        </w:rPr>
        <w:drawing>
          <wp:inline distT="0" distB="0" distL="0" distR="0" wp14:anchorId="3A8CDC11" wp14:editId="004D99EE">
            <wp:extent cx="5039360" cy="3813175"/>
            <wp:effectExtent l="0" t="0" r="8890" b="0"/>
            <wp:docPr id="998201471" name="Bildobjekt 18"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01471" name="Bildobjekt 18" descr="En bild som visar text, skärmbild, Teckensnitt, nummer&#10;&#10;AI-genererat innehåll kan vara felaktig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3175"/>
                    </a:xfrm>
                    <a:prstGeom prst="rect">
                      <a:avLst/>
                    </a:prstGeom>
                    <a:noFill/>
                    <a:ln>
                      <a:noFill/>
                    </a:ln>
                  </pic:spPr>
                </pic:pic>
              </a:graphicData>
            </a:graphic>
          </wp:inline>
        </w:drawing>
      </w:r>
    </w:p>
    <w:p w14:paraId="0F18A2B6" w14:textId="75A764DC" w:rsidR="005A2678" w:rsidRDefault="000634D1" w:rsidP="005749BA">
      <w:r>
        <w:rPr>
          <w:noProof/>
        </w:rPr>
        <w:lastRenderedPageBreak/>
        <w:drawing>
          <wp:inline distT="0" distB="0" distL="0" distR="0" wp14:anchorId="0AAF92F0" wp14:editId="263F65E8">
            <wp:extent cx="5039360" cy="3813175"/>
            <wp:effectExtent l="0" t="0" r="8890" b="0"/>
            <wp:docPr id="443353320" name="Bildobjekt 19"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53320" name="Bildobjekt 19" descr="En bild som visar text, skärmbild, Teckensnitt, nummer&#10;&#10;AI-genererat innehåll kan vara felaktig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317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6B332717" w:rsidR="00FC50C1" w:rsidRPr="0083565B" w:rsidRDefault="00F004D0" w:rsidP="004C5842">
      <w:pPr>
        <w:pStyle w:val="Rubrik7"/>
        <w:numPr>
          <w:ilvl w:val="6"/>
          <w:numId w:val="23"/>
        </w:numPr>
      </w:pPr>
      <w:r w:rsidRPr="0083565B">
        <w:lastRenderedPageBreak/>
        <w:t xml:space="preserve">Bilaga – </w:t>
      </w:r>
      <w:r w:rsidR="00B46F12">
        <w:t>Länsanalys Skåne</w:t>
      </w:r>
    </w:p>
    <w:p w14:paraId="221654CC" w14:textId="7F40BCA3"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B46F12">
        <w:t>Skåne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2B4823FE" w:rsidR="00667CF8" w:rsidRDefault="00667CF8" w:rsidP="00FC50C1">
      <w:r>
        <w:rPr>
          <w:noProof/>
        </w:rPr>
        <w:drawing>
          <wp:inline distT="0" distB="0" distL="0" distR="0" wp14:anchorId="12EA43BF" wp14:editId="38BA57C3">
            <wp:extent cx="5039360" cy="3305810"/>
            <wp:effectExtent l="0" t="0" r="8890" b="8890"/>
            <wp:docPr id="1649870050"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9998984" w14:textId="77777777" w:rsidR="00667CF8" w:rsidRDefault="00667CF8">
      <w:r>
        <w:br w:type="page"/>
      </w:r>
    </w:p>
    <w:p w14:paraId="57C52B36" w14:textId="227EFFAD" w:rsidR="00667CF8" w:rsidRDefault="00B01F00" w:rsidP="00FC50C1">
      <w:r>
        <w:rPr>
          <w:noProof/>
        </w:rPr>
        <w:lastRenderedPageBreak/>
        <w:drawing>
          <wp:inline distT="0" distB="0" distL="0" distR="0" wp14:anchorId="7D234545" wp14:editId="5FA702E2">
            <wp:extent cx="5039360" cy="3305810"/>
            <wp:effectExtent l="0" t="0" r="8890" b="8890"/>
            <wp:docPr id="234660376" name="Bildobjekt 22"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0376" name="Bildobjekt 22" descr="En bild som visar text, linje, skärmbild, Graf&#10;&#10;AI-genererat innehåll kan vara felaktig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CFF4AD3" w14:textId="77777777" w:rsidR="00667CF8" w:rsidRDefault="00667CF8" w:rsidP="00FC50C1">
      <w:r>
        <w:rPr>
          <w:noProof/>
        </w:rPr>
        <w:drawing>
          <wp:inline distT="0" distB="0" distL="0" distR="0" wp14:anchorId="689A314F" wp14:editId="21B7D96E">
            <wp:extent cx="5039360" cy="3305810"/>
            <wp:effectExtent l="0" t="0" r="8890" b="8890"/>
            <wp:docPr id="904331288"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5C94ECA" w14:textId="252683ED" w:rsidR="00667CF8" w:rsidRDefault="00B01F00" w:rsidP="00FC50C1">
      <w:r>
        <w:rPr>
          <w:noProof/>
        </w:rPr>
        <w:lastRenderedPageBreak/>
        <w:drawing>
          <wp:inline distT="0" distB="0" distL="0" distR="0" wp14:anchorId="6299136C" wp14:editId="6878AAC4">
            <wp:extent cx="5039360" cy="3305810"/>
            <wp:effectExtent l="0" t="0" r="8890" b="8890"/>
            <wp:docPr id="1536207210" name="Bildobjekt 24"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7210" name="Bildobjekt 24" descr="En bild som visar text, linje, skärmbild, Graf&#10;&#10;AI-genererat innehåll kan vara felaktig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E56736" w14:textId="30AC1C60" w:rsidR="008F46C5" w:rsidRPr="0083565B" w:rsidRDefault="00667CF8" w:rsidP="00FC50C1">
      <w:r>
        <w:rPr>
          <w:noProof/>
        </w:rPr>
        <w:drawing>
          <wp:inline distT="0" distB="0" distL="0" distR="0" wp14:anchorId="451C0E51" wp14:editId="25E8DBE0">
            <wp:extent cx="5039360" cy="3305810"/>
            <wp:effectExtent l="0" t="0" r="8890" b="8890"/>
            <wp:docPr id="207071663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7FAB7691" w14:textId="77777777" w:rsidR="00A34F16" w:rsidRDefault="00A34F16" w:rsidP="00A34F16">
      <w:pPr>
        <w:pStyle w:val="Fotnotstext"/>
      </w:pPr>
      <w:r>
        <w:rPr>
          <w:rStyle w:val="Fotnotsreferens"/>
        </w:rPr>
        <w:footnoteRef/>
      </w:r>
      <w:r>
        <w:t xml:space="preserve"> </w:t>
      </w:r>
      <w:r w:rsidRPr="00640EA2">
        <w:t>Data från tabell 9.9, IPCC AR6 2021</w:t>
      </w:r>
    </w:p>
  </w:footnote>
  <w:footnote w:id="2">
    <w:p w14:paraId="6FF08D7D" w14:textId="77777777" w:rsidR="00A34F16" w:rsidRDefault="00A34F16" w:rsidP="00A34F16">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1C963B9B"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03119D">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1356F"/>
    <w:rsid w:val="00013B92"/>
    <w:rsid w:val="00015C04"/>
    <w:rsid w:val="000164A8"/>
    <w:rsid w:val="00022E33"/>
    <w:rsid w:val="00023CF5"/>
    <w:rsid w:val="0002702A"/>
    <w:rsid w:val="000304A9"/>
    <w:rsid w:val="0003055D"/>
    <w:rsid w:val="0003058B"/>
    <w:rsid w:val="0003119D"/>
    <w:rsid w:val="00031F24"/>
    <w:rsid w:val="000339B3"/>
    <w:rsid w:val="00035827"/>
    <w:rsid w:val="000400FB"/>
    <w:rsid w:val="000428AA"/>
    <w:rsid w:val="0005747C"/>
    <w:rsid w:val="00060760"/>
    <w:rsid w:val="00061A73"/>
    <w:rsid w:val="000634D1"/>
    <w:rsid w:val="0006644E"/>
    <w:rsid w:val="00070327"/>
    <w:rsid w:val="0007543A"/>
    <w:rsid w:val="00081E07"/>
    <w:rsid w:val="0008292B"/>
    <w:rsid w:val="00083807"/>
    <w:rsid w:val="00083D4B"/>
    <w:rsid w:val="000879D1"/>
    <w:rsid w:val="000927CE"/>
    <w:rsid w:val="00095EEC"/>
    <w:rsid w:val="00096F09"/>
    <w:rsid w:val="000A04F2"/>
    <w:rsid w:val="000A259F"/>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1B78"/>
    <w:rsid w:val="000F0F19"/>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27D7"/>
    <w:rsid w:val="0012404E"/>
    <w:rsid w:val="00136A80"/>
    <w:rsid w:val="00136BD0"/>
    <w:rsid w:val="00136C6B"/>
    <w:rsid w:val="00137DC8"/>
    <w:rsid w:val="00142663"/>
    <w:rsid w:val="00142D3B"/>
    <w:rsid w:val="00146D2A"/>
    <w:rsid w:val="00150688"/>
    <w:rsid w:val="00161F0A"/>
    <w:rsid w:val="00163477"/>
    <w:rsid w:val="0016399E"/>
    <w:rsid w:val="00170371"/>
    <w:rsid w:val="00170628"/>
    <w:rsid w:val="00170A5F"/>
    <w:rsid w:val="00175B61"/>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7833"/>
    <w:rsid w:val="001F1B74"/>
    <w:rsid w:val="001F4EE1"/>
    <w:rsid w:val="0020147A"/>
    <w:rsid w:val="00210958"/>
    <w:rsid w:val="00211EDE"/>
    <w:rsid w:val="00212659"/>
    <w:rsid w:val="00216112"/>
    <w:rsid w:val="00216125"/>
    <w:rsid w:val="002171CE"/>
    <w:rsid w:val="00217491"/>
    <w:rsid w:val="002207D4"/>
    <w:rsid w:val="00220B93"/>
    <w:rsid w:val="00223333"/>
    <w:rsid w:val="002233F2"/>
    <w:rsid w:val="00225B71"/>
    <w:rsid w:val="00232A64"/>
    <w:rsid w:val="00232CCA"/>
    <w:rsid w:val="0023309C"/>
    <w:rsid w:val="002346A2"/>
    <w:rsid w:val="00235637"/>
    <w:rsid w:val="002378F7"/>
    <w:rsid w:val="00237D8B"/>
    <w:rsid w:val="0024249D"/>
    <w:rsid w:val="00245BCF"/>
    <w:rsid w:val="002611BD"/>
    <w:rsid w:val="0026673C"/>
    <w:rsid w:val="00272634"/>
    <w:rsid w:val="00272E0C"/>
    <w:rsid w:val="002811B1"/>
    <w:rsid w:val="00283C8C"/>
    <w:rsid w:val="0028428C"/>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3B24"/>
    <w:rsid w:val="003B49CA"/>
    <w:rsid w:val="003C0237"/>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909"/>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2FE4"/>
    <w:rsid w:val="004736D7"/>
    <w:rsid w:val="004768CA"/>
    <w:rsid w:val="00476DDD"/>
    <w:rsid w:val="00480413"/>
    <w:rsid w:val="00481060"/>
    <w:rsid w:val="00482083"/>
    <w:rsid w:val="0048230B"/>
    <w:rsid w:val="00483F66"/>
    <w:rsid w:val="004946EB"/>
    <w:rsid w:val="004A1245"/>
    <w:rsid w:val="004A42B1"/>
    <w:rsid w:val="004A79E4"/>
    <w:rsid w:val="004B2700"/>
    <w:rsid w:val="004B315F"/>
    <w:rsid w:val="004B5ADA"/>
    <w:rsid w:val="004B73AC"/>
    <w:rsid w:val="004B7759"/>
    <w:rsid w:val="004C2240"/>
    <w:rsid w:val="004C2BA1"/>
    <w:rsid w:val="004C6F45"/>
    <w:rsid w:val="004D1741"/>
    <w:rsid w:val="004D2CBB"/>
    <w:rsid w:val="004D7288"/>
    <w:rsid w:val="004E01B0"/>
    <w:rsid w:val="004E08FC"/>
    <w:rsid w:val="004E0950"/>
    <w:rsid w:val="004E0B05"/>
    <w:rsid w:val="004E2003"/>
    <w:rsid w:val="004E2D3C"/>
    <w:rsid w:val="004E3C3C"/>
    <w:rsid w:val="004E4414"/>
    <w:rsid w:val="004E4DB7"/>
    <w:rsid w:val="004E5B36"/>
    <w:rsid w:val="004F12CC"/>
    <w:rsid w:val="004F2653"/>
    <w:rsid w:val="004F3CF7"/>
    <w:rsid w:val="004F6E9F"/>
    <w:rsid w:val="005018D1"/>
    <w:rsid w:val="00501DD8"/>
    <w:rsid w:val="005052D1"/>
    <w:rsid w:val="0051149B"/>
    <w:rsid w:val="00512678"/>
    <w:rsid w:val="00512DD0"/>
    <w:rsid w:val="00520A62"/>
    <w:rsid w:val="00521C47"/>
    <w:rsid w:val="005260C0"/>
    <w:rsid w:val="00531996"/>
    <w:rsid w:val="005326C8"/>
    <w:rsid w:val="005377E7"/>
    <w:rsid w:val="005426BE"/>
    <w:rsid w:val="00546B31"/>
    <w:rsid w:val="00551FC5"/>
    <w:rsid w:val="005537A8"/>
    <w:rsid w:val="005570ED"/>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24812"/>
    <w:rsid w:val="00625700"/>
    <w:rsid w:val="00632322"/>
    <w:rsid w:val="006332A3"/>
    <w:rsid w:val="00634860"/>
    <w:rsid w:val="0063498B"/>
    <w:rsid w:val="006352F5"/>
    <w:rsid w:val="00636766"/>
    <w:rsid w:val="006440BF"/>
    <w:rsid w:val="00644B3F"/>
    <w:rsid w:val="0064798D"/>
    <w:rsid w:val="00653065"/>
    <w:rsid w:val="00655A8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655A"/>
    <w:rsid w:val="00750FBB"/>
    <w:rsid w:val="0075120E"/>
    <w:rsid w:val="00752798"/>
    <w:rsid w:val="00752AC3"/>
    <w:rsid w:val="007561B4"/>
    <w:rsid w:val="00757A2C"/>
    <w:rsid w:val="007652A6"/>
    <w:rsid w:val="00766BEC"/>
    <w:rsid w:val="00767886"/>
    <w:rsid w:val="00772B6E"/>
    <w:rsid w:val="0077717C"/>
    <w:rsid w:val="00777B65"/>
    <w:rsid w:val="007829D2"/>
    <w:rsid w:val="00783074"/>
    <w:rsid w:val="0078375D"/>
    <w:rsid w:val="00784E7F"/>
    <w:rsid w:val="0078522D"/>
    <w:rsid w:val="00795FF2"/>
    <w:rsid w:val="007A0B53"/>
    <w:rsid w:val="007A2E8E"/>
    <w:rsid w:val="007A69E7"/>
    <w:rsid w:val="007A705A"/>
    <w:rsid w:val="007A7AA8"/>
    <w:rsid w:val="007B2110"/>
    <w:rsid w:val="007B4EB4"/>
    <w:rsid w:val="007B634A"/>
    <w:rsid w:val="007B6889"/>
    <w:rsid w:val="007C0ECA"/>
    <w:rsid w:val="007C34F4"/>
    <w:rsid w:val="007C5139"/>
    <w:rsid w:val="007D5026"/>
    <w:rsid w:val="007E0BE4"/>
    <w:rsid w:val="007E16FA"/>
    <w:rsid w:val="007E2F47"/>
    <w:rsid w:val="007E3D55"/>
    <w:rsid w:val="007E7444"/>
    <w:rsid w:val="007F08A7"/>
    <w:rsid w:val="007F700B"/>
    <w:rsid w:val="00801BBF"/>
    <w:rsid w:val="00802D3A"/>
    <w:rsid w:val="0080618D"/>
    <w:rsid w:val="0080648C"/>
    <w:rsid w:val="00806E8A"/>
    <w:rsid w:val="00807188"/>
    <w:rsid w:val="00810ADA"/>
    <w:rsid w:val="00811326"/>
    <w:rsid w:val="008156B9"/>
    <w:rsid w:val="00816FA9"/>
    <w:rsid w:val="008208E2"/>
    <w:rsid w:val="00821430"/>
    <w:rsid w:val="008215CB"/>
    <w:rsid w:val="00822A22"/>
    <w:rsid w:val="00825A7C"/>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4754"/>
    <w:rsid w:val="00874A8B"/>
    <w:rsid w:val="00875CBE"/>
    <w:rsid w:val="00876F7B"/>
    <w:rsid w:val="00880AF6"/>
    <w:rsid w:val="008835B9"/>
    <w:rsid w:val="008A1975"/>
    <w:rsid w:val="008A3499"/>
    <w:rsid w:val="008A4B95"/>
    <w:rsid w:val="008A525C"/>
    <w:rsid w:val="008A5CC4"/>
    <w:rsid w:val="008B5DA2"/>
    <w:rsid w:val="008B6DD3"/>
    <w:rsid w:val="008C0385"/>
    <w:rsid w:val="008C26FA"/>
    <w:rsid w:val="008C3080"/>
    <w:rsid w:val="008C346F"/>
    <w:rsid w:val="008C5285"/>
    <w:rsid w:val="008D129D"/>
    <w:rsid w:val="008D199C"/>
    <w:rsid w:val="008D261F"/>
    <w:rsid w:val="008D4F31"/>
    <w:rsid w:val="008D5718"/>
    <w:rsid w:val="008D7C1F"/>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764D6"/>
    <w:rsid w:val="00984325"/>
    <w:rsid w:val="00986405"/>
    <w:rsid w:val="0099293C"/>
    <w:rsid w:val="009A0A61"/>
    <w:rsid w:val="009B25BD"/>
    <w:rsid w:val="009B279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6B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4F16"/>
    <w:rsid w:val="00A374C5"/>
    <w:rsid w:val="00A37BF8"/>
    <w:rsid w:val="00A4014F"/>
    <w:rsid w:val="00A42592"/>
    <w:rsid w:val="00A42A97"/>
    <w:rsid w:val="00A51602"/>
    <w:rsid w:val="00A51CEF"/>
    <w:rsid w:val="00A53C1A"/>
    <w:rsid w:val="00A55046"/>
    <w:rsid w:val="00A6449E"/>
    <w:rsid w:val="00A644C8"/>
    <w:rsid w:val="00A65E8B"/>
    <w:rsid w:val="00A66795"/>
    <w:rsid w:val="00A67B8A"/>
    <w:rsid w:val="00A80C68"/>
    <w:rsid w:val="00A81BC0"/>
    <w:rsid w:val="00A828FA"/>
    <w:rsid w:val="00A83635"/>
    <w:rsid w:val="00A87B49"/>
    <w:rsid w:val="00A90E1B"/>
    <w:rsid w:val="00A921BF"/>
    <w:rsid w:val="00A96DA2"/>
    <w:rsid w:val="00AA16DC"/>
    <w:rsid w:val="00AA3A34"/>
    <w:rsid w:val="00AA519A"/>
    <w:rsid w:val="00AA5C9A"/>
    <w:rsid w:val="00AB082F"/>
    <w:rsid w:val="00AB167A"/>
    <w:rsid w:val="00AB24CA"/>
    <w:rsid w:val="00AB2836"/>
    <w:rsid w:val="00AB34E9"/>
    <w:rsid w:val="00AB57E2"/>
    <w:rsid w:val="00AB6BE4"/>
    <w:rsid w:val="00AC2196"/>
    <w:rsid w:val="00AC28CF"/>
    <w:rsid w:val="00AC4AC0"/>
    <w:rsid w:val="00AD2209"/>
    <w:rsid w:val="00AD2A8A"/>
    <w:rsid w:val="00AD354E"/>
    <w:rsid w:val="00AD5832"/>
    <w:rsid w:val="00AD5875"/>
    <w:rsid w:val="00AD5F31"/>
    <w:rsid w:val="00AE1FA3"/>
    <w:rsid w:val="00AE3279"/>
    <w:rsid w:val="00AE436E"/>
    <w:rsid w:val="00AE4708"/>
    <w:rsid w:val="00AE526A"/>
    <w:rsid w:val="00AE598A"/>
    <w:rsid w:val="00AF2D99"/>
    <w:rsid w:val="00AF46D7"/>
    <w:rsid w:val="00AF5B57"/>
    <w:rsid w:val="00B01F00"/>
    <w:rsid w:val="00B10E7D"/>
    <w:rsid w:val="00B11977"/>
    <w:rsid w:val="00B1580D"/>
    <w:rsid w:val="00B16136"/>
    <w:rsid w:val="00B16DA4"/>
    <w:rsid w:val="00B22320"/>
    <w:rsid w:val="00B2695A"/>
    <w:rsid w:val="00B30455"/>
    <w:rsid w:val="00B32309"/>
    <w:rsid w:val="00B33DBF"/>
    <w:rsid w:val="00B34BAD"/>
    <w:rsid w:val="00B36ACE"/>
    <w:rsid w:val="00B37A09"/>
    <w:rsid w:val="00B41EDF"/>
    <w:rsid w:val="00B4285A"/>
    <w:rsid w:val="00B46B72"/>
    <w:rsid w:val="00B46F12"/>
    <w:rsid w:val="00B527E6"/>
    <w:rsid w:val="00B555DD"/>
    <w:rsid w:val="00B5756E"/>
    <w:rsid w:val="00B61F47"/>
    <w:rsid w:val="00B6416A"/>
    <w:rsid w:val="00B6632E"/>
    <w:rsid w:val="00B6694C"/>
    <w:rsid w:val="00B71B19"/>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2DAB"/>
    <w:rsid w:val="00BF3982"/>
    <w:rsid w:val="00BF3B91"/>
    <w:rsid w:val="00BF4105"/>
    <w:rsid w:val="00C016BD"/>
    <w:rsid w:val="00C01FC8"/>
    <w:rsid w:val="00C02681"/>
    <w:rsid w:val="00C02703"/>
    <w:rsid w:val="00C05270"/>
    <w:rsid w:val="00C079B5"/>
    <w:rsid w:val="00C07B1E"/>
    <w:rsid w:val="00C13434"/>
    <w:rsid w:val="00C202D4"/>
    <w:rsid w:val="00C20976"/>
    <w:rsid w:val="00C25304"/>
    <w:rsid w:val="00C25CF5"/>
    <w:rsid w:val="00C30324"/>
    <w:rsid w:val="00C336C9"/>
    <w:rsid w:val="00C33887"/>
    <w:rsid w:val="00C349E6"/>
    <w:rsid w:val="00C37D34"/>
    <w:rsid w:val="00C37F40"/>
    <w:rsid w:val="00C4216C"/>
    <w:rsid w:val="00C44587"/>
    <w:rsid w:val="00C51E76"/>
    <w:rsid w:val="00C5458A"/>
    <w:rsid w:val="00C554E5"/>
    <w:rsid w:val="00C601E0"/>
    <w:rsid w:val="00C618F3"/>
    <w:rsid w:val="00C63DA4"/>
    <w:rsid w:val="00C660DD"/>
    <w:rsid w:val="00C734EC"/>
    <w:rsid w:val="00C736DB"/>
    <w:rsid w:val="00C76055"/>
    <w:rsid w:val="00C81E03"/>
    <w:rsid w:val="00C82FE0"/>
    <w:rsid w:val="00C87CDE"/>
    <w:rsid w:val="00C90846"/>
    <w:rsid w:val="00C92A81"/>
    <w:rsid w:val="00C9400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7D27"/>
    <w:rsid w:val="00CE4E3C"/>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4024F"/>
    <w:rsid w:val="00D463DF"/>
    <w:rsid w:val="00D4712A"/>
    <w:rsid w:val="00D4779E"/>
    <w:rsid w:val="00D47ACE"/>
    <w:rsid w:val="00D57BD6"/>
    <w:rsid w:val="00D70235"/>
    <w:rsid w:val="00D70B95"/>
    <w:rsid w:val="00D721E0"/>
    <w:rsid w:val="00D864AC"/>
    <w:rsid w:val="00D9091E"/>
    <w:rsid w:val="00D929F9"/>
    <w:rsid w:val="00D97B67"/>
    <w:rsid w:val="00DA1E2E"/>
    <w:rsid w:val="00DA30A7"/>
    <w:rsid w:val="00DA3127"/>
    <w:rsid w:val="00DA533D"/>
    <w:rsid w:val="00DB4489"/>
    <w:rsid w:val="00DC00C5"/>
    <w:rsid w:val="00DC077E"/>
    <w:rsid w:val="00DC5176"/>
    <w:rsid w:val="00DC6939"/>
    <w:rsid w:val="00DC7308"/>
    <w:rsid w:val="00DD5187"/>
    <w:rsid w:val="00DD5E84"/>
    <w:rsid w:val="00DD7BC1"/>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41F9"/>
    <w:rsid w:val="00E66CA0"/>
    <w:rsid w:val="00E67E08"/>
    <w:rsid w:val="00E719C9"/>
    <w:rsid w:val="00E74346"/>
    <w:rsid w:val="00E801A6"/>
    <w:rsid w:val="00E82F7B"/>
    <w:rsid w:val="00E87618"/>
    <w:rsid w:val="00E95057"/>
    <w:rsid w:val="00E96A91"/>
    <w:rsid w:val="00E96BA2"/>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3EF7"/>
    <w:rsid w:val="00ED6C6F"/>
    <w:rsid w:val="00ED7B5A"/>
    <w:rsid w:val="00EE277B"/>
    <w:rsid w:val="00EE6ABC"/>
    <w:rsid w:val="00EE7B96"/>
    <w:rsid w:val="00EF044A"/>
    <w:rsid w:val="00EF352F"/>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1558"/>
    <w:rsid w:val="00F61F0E"/>
    <w:rsid w:val="00F62D13"/>
    <w:rsid w:val="00F63684"/>
    <w:rsid w:val="00F6408C"/>
    <w:rsid w:val="00F6639E"/>
    <w:rsid w:val="00F72503"/>
    <w:rsid w:val="00F76028"/>
    <w:rsid w:val="00F80BFD"/>
    <w:rsid w:val="00F8265E"/>
    <w:rsid w:val="00F9132A"/>
    <w:rsid w:val="00F91436"/>
    <w:rsid w:val="00FA29A0"/>
    <w:rsid w:val="00FA2D11"/>
    <w:rsid w:val="00FA4FF9"/>
    <w:rsid w:val="00FB0D0B"/>
    <w:rsid w:val="00FC2954"/>
    <w:rsid w:val="00FC50C1"/>
    <w:rsid w:val="00FC6164"/>
    <w:rsid w:val="00FC6F9F"/>
    <w:rsid w:val="00FC71B6"/>
    <w:rsid w:val="00FD300A"/>
    <w:rsid w:val="00FD4EF5"/>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8369F8EE6EAA4DE0B453049945BD042A"/>
        <w:category>
          <w:name w:val="Allmänt"/>
          <w:gallery w:val="placeholder"/>
        </w:category>
        <w:types>
          <w:type w:val="bbPlcHdr"/>
        </w:types>
        <w:behaviors>
          <w:behavior w:val="content"/>
        </w:behaviors>
        <w:guid w:val="{7B3EA337-2C39-4ADE-A06B-9797AB195EB0}"/>
      </w:docPartPr>
      <w:docPartBody>
        <w:p w:rsidR="00E244D2" w:rsidRDefault="00E244D2">
          <w:pPr>
            <w:pStyle w:val="8369F8EE6EAA4DE0B453049945BD042A"/>
          </w:pPr>
          <w:r w:rsidRPr="0048230B">
            <w:rPr>
              <w:rStyle w:val="Platshllartext"/>
            </w:rPr>
            <w:t>Fotografens namn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6376F"/>
    <w:rsid w:val="000A1DD8"/>
    <w:rsid w:val="000A48C7"/>
    <w:rsid w:val="00142D3B"/>
    <w:rsid w:val="00193C29"/>
    <w:rsid w:val="001B1618"/>
    <w:rsid w:val="001B16BF"/>
    <w:rsid w:val="001D7F2D"/>
    <w:rsid w:val="00210958"/>
    <w:rsid w:val="0021523A"/>
    <w:rsid w:val="002233F2"/>
    <w:rsid w:val="0024567C"/>
    <w:rsid w:val="002615A6"/>
    <w:rsid w:val="0026216E"/>
    <w:rsid w:val="0028428C"/>
    <w:rsid w:val="002E1098"/>
    <w:rsid w:val="00333B2B"/>
    <w:rsid w:val="00362FF9"/>
    <w:rsid w:val="003B5CF6"/>
    <w:rsid w:val="003C0237"/>
    <w:rsid w:val="003D39A8"/>
    <w:rsid w:val="003F0674"/>
    <w:rsid w:val="00457375"/>
    <w:rsid w:val="0049208A"/>
    <w:rsid w:val="004929A4"/>
    <w:rsid w:val="004A79E4"/>
    <w:rsid w:val="004C36CA"/>
    <w:rsid w:val="004D537E"/>
    <w:rsid w:val="004E64D5"/>
    <w:rsid w:val="00576476"/>
    <w:rsid w:val="005C626E"/>
    <w:rsid w:val="006939EF"/>
    <w:rsid w:val="006B26CD"/>
    <w:rsid w:val="006F4AD1"/>
    <w:rsid w:val="007076BB"/>
    <w:rsid w:val="00742D3D"/>
    <w:rsid w:val="00757A2C"/>
    <w:rsid w:val="0076048A"/>
    <w:rsid w:val="007E2F47"/>
    <w:rsid w:val="00811CF9"/>
    <w:rsid w:val="00847B41"/>
    <w:rsid w:val="008835B9"/>
    <w:rsid w:val="008D129D"/>
    <w:rsid w:val="00902D55"/>
    <w:rsid w:val="009053B5"/>
    <w:rsid w:val="00927198"/>
    <w:rsid w:val="00996C76"/>
    <w:rsid w:val="009F66B9"/>
    <w:rsid w:val="00A24125"/>
    <w:rsid w:val="00A669C4"/>
    <w:rsid w:val="00AE1FA3"/>
    <w:rsid w:val="00B54014"/>
    <w:rsid w:val="00C016BD"/>
    <w:rsid w:val="00C33887"/>
    <w:rsid w:val="00C51E76"/>
    <w:rsid w:val="00CB57CA"/>
    <w:rsid w:val="00D929F9"/>
    <w:rsid w:val="00DC00C5"/>
    <w:rsid w:val="00DC1BD5"/>
    <w:rsid w:val="00DF7DFB"/>
    <w:rsid w:val="00E163ED"/>
    <w:rsid w:val="00E244D2"/>
    <w:rsid w:val="00F00758"/>
    <w:rsid w:val="00F750F0"/>
    <w:rsid w:val="00F76028"/>
    <w:rsid w:val="00F8265E"/>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8369F8EE6EAA4DE0B453049945BD042A">
    <w:name w:val="8369F8EE6EAA4DE0B453049945BD042A"/>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3.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4.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E15BA5-43D3-4973-8FDB-6A5616DBBB96}">
  <ds:schemaRefs>
    <ds:schemaRef ds:uri="SGI"/>
  </ds:schemaRefs>
</ds:datastoreItem>
</file>

<file path=customXml/itemProps3.xml><?xml version="1.0" encoding="utf-8"?>
<ds:datastoreItem xmlns:ds="http://schemas.openxmlformats.org/officeDocument/2006/customXml" ds:itemID="{DA20F0C6-0B6A-491B-ADB6-0498CD461084}">
  <ds:schemaRefs>
    <ds:schemaRef ds:uri="SGI"/>
  </ds:schemaRefs>
</ds:datastoreItem>
</file>

<file path=customXml/itemProps4.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SGI Uppdrag</Template>
  <TotalTime>522</TotalTime>
  <Pages>41</Pages>
  <Words>8339</Words>
  <Characters>50704</Characters>
  <Application>Microsoft Office Word</Application>
  <DocSecurity>0</DocSecurity>
  <Lines>1034</Lines>
  <Paragraphs>404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Trelleborgs kommun</vt:lpstr>
      <vt:lpstr/>
    </vt:vector>
  </TitlesOfParts>
  <Company/>
  <LinksUpToDate>false</LinksUpToDate>
  <CharactersWithSpaces>58639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Skurups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34</cp:revision>
  <cp:lastPrinted>2025-09-12T07:55:00Z</cp:lastPrinted>
  <dcterms:created xsi:type="dcterms:W3CDTF">2025-10-31T04:29:00Z</dcterms:created>
  <dcterms:modified xsi:type="dcterms:W3CDTF">2025-11-24T14:02:00Z</dcterms:modified>
</cp:coreProperties>
</file>